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51B" w:rsidRPr="00791541" w:rsidRDefault="00E7351B" w:rsidP="00E735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15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УПРАВЛЕНИЕ ОБРАЗОВАНИЯ</w:t>
      </w:r>
    </w:p>
    <w:p w:rsidR="00E7351B" w:rsidRPr="00791541" w:rsidRDefault="00E7351B" w:rsidP="007915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15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АДМИНИСТРАЦИИ </w:t>
      </w:r>
      <w:bookmarkStart w:id="0" w:name="_GoBack"/>
      <w:bookmarkEnd w:id="0"/>
      <w:r w:rsidRPr="007915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НЕЛИДОВСКОГО ГОРОДСКОГО ОКРУГА </w:t>
      </w:r>
    </w:p>
    <w:p w:rsidR="00E7351B" w:rsidRPr="00791541" w:rsidRDefault="00E7351B" w:rsidP="00E735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15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ТВЕРСКОЙ ОБЛАСТИ</w:t>
      </w:r>
    </w:p>
    <w:p w:rsidR="00E7351B" w:rsidRPr="00A919B9" w:rsidRDefault="00E7351B" w:rsidP="00E7351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7351B" w:rsidRPr="00A919B9" w:rsidRDefault="00E7351B" w:rsidP="00E735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919B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ПРИКАЗ</w:t>
      </w:r>
    </w:p>
    <w:p w:rsidR="00E7351B" w:rsidRPr="00A919B9" w:rsidRDefault="00E7351B" w:rsidP="00E735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51B" w:rsidRDefault="00530033" w:rsidP="00E735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</w:t>
      </w:r>
      <w:r w:rsidR="007B53CF">
        <w:rPr>
          <w:rFonts w:ascii="Times New Roman" w:eastAsia="Times New Roman" w:hAnsi="Times New Roman" w:cs="Times New Roman"/>
          <w:sz w:val="28"/>
          <w:szCs w:val="28"/>
          <w:lang w:eastAsia="ru-RU"/>
        </w:rPr>
        <w:t>.11.2020</w:t>
      </w:r>
      <w:r w:rsidR="00E7351B" w:rsidRPr="00A91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7B5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E7351B" w:rsidRPr="00A91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Нелидово</w:t>
      </w:r>
      <w:r w:rsidR="00E7351B" w:rsidRPr="00A91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7351B" w:rsidRPr="00A91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7351B" w:rsidRPr="00A91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№ </w:t>
      </w:r>
      <w:r w:rsidR="00E0242F">
        <w:rPr>
          <w:rFonts w:ascii="Times New Roman" w:eastAsia="Times New Roman" w:hAnsi="Times New Roman" w:cs="Times New Roman"/>
          <w:sz w:val="28"/>
          <w:szCs w:val="28"/>
          <w:lang w:eastAsia="ru-RU"/>
        </w:rPr>
        <w:t>102</w:t>
      </w:r>
    </w:p>
    <w:p w:rsidR="007B53CF" w:rsidRDefault="007B53CF" w:rsidP="00E735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53CF" w:rsidRDefault="007B53CF" w:rsidP="00E735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подготовке к проведению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итогового</w:t>
      </w:r>
      <w:proofErr w:type="gramEnd"/>
    </w:p>
    <w:p w:rsidR="007B53CF" w:rsidRDefault="007B53CF" w:rsidP="00E735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сочинения   (изложения)  в    2020/2021 </w:t>
      </w:r>
    </w:p>
    <w:p w:rsidR="007B53CF" w:rsidRDefault="007B53CF" w:rsidP="00E735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</w:t>
      </w:r>
      <w:r w:rsidR="00E024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бном      году      на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территории </w:t>
      </w:r>
      <w:proofErr w:type="gramEnd"/>
    </w:p>
    <w:p w:rsidR="007B53CF" w:rsidRDefault="007B53CF" w:rsidP="00E735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Нелидовского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городского  округа</w:t>
      </w:r>
    </w:p>
    <w:p w:rsidR="007B53CF" w:rsidRDefault="007B53CF" w:rsidP="00E735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53CF" w:rsidRPr="007B53CF" w:rsidRDefault="007B53CF" w:rsidP="007B53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proofErr w:type="gramStart"/>
      <w:r w:rsidRPr="007B5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соответствии с Порядком проведения государственной итоговой аттестации по образовательным  программам среднего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07.11.2018 № 190/1512, с учетом письма Федеральной службы по надзору в сфере образования и науки </w:t>
      </w:r>
      <w:r w:rsidR="003B44E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24.09.2020 № 05-86, приказом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образования Тверской области от 05.11.2020 № 1016/ПК «Об организации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итогового сочинения (изложения) на территории Тверской области в 2020/2021 учебном году», от 09.11.2020 № 2029/ПК «О подготовке и проведении итогового сочинения (изложения) на территории Тверской области в 2020/2021 учебном году», в целях подготовки к проведению итогового сочинения (изложения) в 2020/2021 учебном году на территории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Нелидовского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</w:t>
      </w:r>
    </w:p>
    <w:p w:rsidR="00E7351B" w:rsidRPr="00A919B9" w:rsidRDefault="00E7351B" w:rsidP="00E735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51B" w:rsidRDefault="00E7351B" w:rsidP="00E735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A919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A919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 И К А З Ы В А Ю:</w:t>
      </w:r>
    </w:p>
    <w:p w:rsidR="007B53CF" w:rsidRDefault="007B53CF" w:rsidP="00E735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53CF" w:rsidRDefault="007B53CF" w:rsidP="00B5614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Организовать </w:t>
      </w:r>
      <w:r w:rsidR="00B56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</w:t>
      </w:r>
      <w:r w:rsidR="00B56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итогового сочинения (изложения) 2 декабря </w:t>
      </w:r>
    </w:p>
    <w:p w:rsidR="007B53CF" w:rsidRDefault="007B53CF" w:rsidP="00B561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3CF">
        <w:rPr>
          <w:rFonts w:ascii="Times New Roman" w:eastAsia="Times New Roman" w:hAnsi="Times New Roman" w:cs="Times New Roman"/>
          <w:sz w:val="28"/>
          <w:szCs w:val="28"/>
          <w:lang w:eastAsia="ru-RU"/>
        </w:rPr>
        <w:t>2020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общеобразовательных организациях</w:t>
      </w:r>
      <w:r w:rsidR="00B56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5614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Нелидовского</w:t>
      </w:r>
      <w:proofErr w:type="spellEnd"/>
      <w:r w:rsidR="00B56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округа.</w:t>
      </w:r>
    </w:p>
    <w:p w:rsidR="004D1BF4" w:rsidRDefault="00884E4C" w:rsidP="00884E4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E4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</w:t>
      </w:r>
      <w:r w:rsid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4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места </w:t>
      </w:r>
      <w:r w:rsid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4E4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регистрации</w:t>
      </w:r>
      <w:r w:rsid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884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r w:rsid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884E4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участия</w:t>
      </w:r>
      <w:r w:rsid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4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4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итоговом</w:t>
      </w:r>
      <w:r w:rsid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4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сочинении </w:t>
      </w:r>
    </w:p>
    <w:p w:rsidR="00884E4C" w:rsidRPr="004D1BF4" w:rsidRDefault="00884E4C" w:rsidP="004D1B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изложении</w:t>
      </w:r>
      <w:proofErr w:type="gramEnd"/>
      <w:r w:rsidRP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</w:p>
    <w:p w:rsidR="00884E4C" w:rsidRPr="00884E4C" w:rsidRDefault="00884E4C" w:rsidP="00884E4C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 Для обучающихся  11(12) классов в  образовательных организациях, в которых обучающиеся осваивают образовательные программы среднего общего образования:</w:t>
      </w:r>
    </w:p>
    <w:tbl>
      <w:tblPr>
        <w:tblStyle w:val="a4"/>
        <w:tblW w:w="0" w:type="auto"/>
        <w:tblLook w:val="04A0"/>
      </w:tblPr>
      <w:tblGrid>
        <w:gridCol w:w="534"/>
        <w:gridCol w:w="4394"/>
        <w:gridCol w:w="4643"/>
      </w:tblGrid>
      <w:tr w:rsidR="00B5614F" w:rsidTr="009B63AD">
        <w:tc>
          <w:tcPr>
            <w:tcW w:w="534" w:type="dxa"/>
          </w:tcPr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394" w:type="dxa"/>
          </w:tcPr>
          <w:p w:rsidR="00B5614F" w:rsidRDefault="00B5614F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гимназия № 2</w:t>
            </w:r>
          </w:p>
        </w:tc>
        <w:tc>
          <w:tcPr>
            <w:tcW w:w="4643" w:type="dxa"/>
          </w:tcPr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172521</w:t>
            </w:r>
          </w:p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Тверская область,</w:t>
            </w:r>
          </w:p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Нелидово, ул. Мира, д. 18</w:t>
            </w:r>
          </w:p>
        </w:tc>
      </w:tr>
      <w:tr w:rsidR="00B5614F" w:rsidTr="009B63AD">
        <w:tc>
          <w:tcPr>
            <w:tcW w:w="534" w:type="dxa"/>
          </w:tcPr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94" w:type="dxa"/>
          </w:tcPr>
          <w:p w:rsidR="00B5614F" w:rsidRDefault="00B5614F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средняя общеобразовательная школа № 3</w:t>
            </w:r>
          </w:p>
        </w:tc>
        <w:tc>
          <w:tcPr>
            <w:tcW w:w="4643" w:type="dxa"/>
          </w:tcPr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172527</w:t>
            </w:r>
          </w:p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Тверская область,</w:t>
            </w:r>
          </w:p>
          <w:p w:rsidR="00B5614F" w:rsidRDefault="00B5614F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Нелидово, ул. Правды, д. 17</w:t>
            </w:r>
          </w:p>
        </w:tc>
      </w:tr>
      <w:tr w:rsidR="00B5614F" w:rsidTr="009B63AD">
        <w:tc>
          <w:tcPr>
            <w:tcW w:w="534" w:type="dxa"/>
          </w:tcPr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4394" w:type="dxa"/>
          </w:tcPr>
          <w:p w:rsidR="00B5614F" w:rsidRDefault="00B5614F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средняя общеобразовательная школа № 4</w:t>
            </w:r>
          </w:p>
        </w:tc>
        <w:tc>
          <w:tcPr>
            <w:tcW w:w="4643" w:type="dxa"/>
          </w:tcPr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172523</w:t>
            </w:r>
          </w:p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Тверская область,</w:t>
            </w:r>
          </w:p>
          <w:p w:rsidR="00B5614F" w:rsidRDefault="00B5614F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Нелидово,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Карбышева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14А</w:t>
            </w:r>
          </w:p>
        </w:tc>
      </w:tr>
      <w:tr w:rsidR="00B5614F" w:rsidTr="009B63AD">
        <w:tc>
          <w:tcPr>
            <w:tcW w:w="534" w:type="dxa"/>
          </w:tcPr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94" w:type="dxa"/>
          </w:tcPr>
          <w:p w:rsidR="00B5614F" w:rsidRDefault="00B5614F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средняя общеобразовательная школа № 5</w:t>
            </w:r>
          </w:p>
        </w:tc>
        <w:tc>
          <w:tcPr>
            <w:tcW w:w="4643" w:type="dxa"/>
          </w:tcPr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172521</w:t>
            </w:r>
          </w:p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Тверская область,</w:t>
            </w:r>
          </w:p>
          <w:p w:rsidR="00B5614F" w:rsidRDefault="00B5614F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Нелидово,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Советская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40</w:t>
            </w:r>
          </w:p>
        </w:tc>
      </w:tr>
      <w:tr w:rsidR="00B5614F" w:rsidTr="009B63AD">
        <w:tc>
          <w:tcPr>
            <w:tcW w:w="534" w:type="dxa"/>
          </w:tcPr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394" w:type="dxa"/>
          </w:tcPr>
          <w:p w:rsidR="00B5614F" w:rsidRDefault="00B5614F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Новосёлковская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средняя общеобразовательная школа</w:t>
            </w:r>
          </w:p>
        </w:tc>
        <w:tc>
          <w:tcPr>
            <w:tcW w:w="4643" w:type="dxa"/>
          </w:tcPr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172502</w:t>
            </w:r>
          </w:p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Тверская область,</w:t>
            </w:r>
          </w:p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Нелидовский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район,</w:t>
            </w:r>
          </w:p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 Новосёлки, ул.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Центральная</w:t>
            </w:r>
            <w:proofErr w:type="gramEnd"/>
          </w:p>
        </w:tc>
      </w:tr>
    </w:tbl>
    <w:p w:rsidR="009B63AD" w:rsidRDefault="009B63AD" w:rsidP="009B63A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лиц, допущенных к государственной итоговой аттестации в предыдущие годы, но не прошедших или получивших неудовлетворительные результаты  более чем  по одному обязательному учебному предмету, для обучающихся по образовательным программам среднего профессионального образования</w:t>
      </w:r>
      <w:proofErr w:type="gramEnd"/>
    </w:p>
    <w:p w:rsidR="009B63AD" w:rsidRDefault="009B63AD" w:rsidP="009B63A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Ind w:w="-34" w:type="dxa"/>
        <w:tblLook w:val="04A0"/>
      </w:tblPr>
      <w:tblGrid>
        <w:gridCol w:w="568"/>
        <w:gridCol w:w="4536"/>
        <w:gridCol w:w="4501"/>
      </w:tblGrid>
      <w:tr w:rsidR="009B63AD" w:rsidTr="009B63AD">
        <w:tc>
          <w:tcPr>
            <w:tcW w:w="568" w:type="dxa"/>
          </w:tcPr>
          <w:p w:rsidR="009B63AD" w:rsidRDefault="009B63AD" w:rsidP="009B63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36" w:type="dxa"/>
          </w:tcPr>
          <w:p w:rsidR="009B63AD" w:rsidRDefault="009B63AD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Управление образования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Нелидовского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городского округа Тверской области</w:t>
            </w:r>
          </w:p>
        </w:tc>
        <w:tc>
          <w:tcPr>
            <w:tcW w:w="4501" w:type="dxa"/>
          </w:tcPr>
          <w:p w:rsidR="009B63AD" w:rsidRDefault="009B63AD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172521</w:t>
            </w:r>
          </w:p>
          <w:p w:rsidR="009B63AD" w:rsidRDefault="009B63AD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Тверская область,</w:t>
            </w:r>
          </w:p>
          <w:p w:rsidR="009B63AD" w:rsidRDefault="009B63AD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Нелидово, пл. Ленина, д. 3</w:t>
            </w:r>
          </w:p>
        </w:tc>
      </w:tr>
    </w:tbl>
    <w:p w:rsidR="009B63AD" w:rsidRDefault="009B63AD" w:rsidP="009B63A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Определить  сроки  регистрации   для   участия  в  написании итогового </w:t>
      </w:r>
    </w:p>
    <w:p w:rsidR="009B63AD" w:rsidRDefault="009B63AD" w:rsidP="009B63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3A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сочинения (изложения)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09 ноября по 18 ноября 2020 года.</w:t>
      </w:r>
    </w:p>
    <w:p w:rsidR="00B5614F" w:rsidRPr="007D388B" w:rsidRDefault="00B5614F" w:rsidP="007D388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Назначить    муниципальным    координатором,       ответственным     </w:t>
      </w:r>
      <w:proofErr w:type="gramStart"/>
      <w:r w:rsidRPr="007D388B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Pr="007D3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5614F" w:rsidRDefault="00B5614F" w:rsidP="00B561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14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 и проведение итогового сочинения (изложения) в общеобразовательных организациях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Нелидовского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округа, заместителя руководителя У</w:t>
      </w:r>
      <w:r w:rsidR="007D38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правления образования Цыганову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рину Николаевну.</w:t>
      </w:r>
    </w:p>
    <w:p w:rsidR="00B5614F" w:rsidRDefault="00B5614F" w:rsidP="00B5614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Муниципальному координатору (Цыгановой И.Н.):</w:t>
      </w:r>
    </w:p>
    <w:p w:rsidR="001A17A0" w:rsidRDefault="007D388B" w:rsidP="007D388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   своевременное    информирование    руководителей</w:t>
      </w:r>
    </w:p>
    <w:p w:rsidR="00B5614F" w:rsidRPr="001A17A0" w:rsidRDefault="007D388B" w:rsidP="001A17A0">
      <w:pPr>
        <w:pStyle w:val="a3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общеобразовательных организаций </w:t>
      </w:r>
      <w:proofErr w:type="spellStart"/>
      <w:r w:rsidRPr="001A17A0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E0242F">
        <w:rPr>
          <w:rFonts w:ascii="Times New Roman" w:eastAsia="Times New Roman" w:hAnsi="Times New Roman" w:cs="Times New Roman"/>
          <w:sz w:val="28"/>
          <w:szCs w:val="28"/>
          <w:lang w:eastAsia="ru-RU"/>
        </w:rPr>
        <w:t>елидовского</w:t>
      </w:r>
      <w:proofErr w:type="spellEnd"/>
      <w:r w:rsidR="00E024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о нормативных документах</w:t>
      </w:r>
      <w:r w:rsidRPr="001A17A0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касающихся проведения итогового  сочинения (изложения) 2020/2021 учебном году.</w:t>
      </w:r>
    </w:p>
    <w:p w:rsidR="001A17A0" w:rsidRDefault="007D388B" w:rsidP="007D388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  взаимодействие   со школьными координаторами,</w:t>
      </w:r>
    </w:p>
    <w:p w:rsidR="007D388B" w:rsidRPr="001A17A0" w:rsidRDefault="007D388B" w:rsidP="001A17A0">
      <w:pPr>
        <w:pStyle w:val="a3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A17A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ответственными</w:t>
      </w:r>
      <w:proofErr w:type="gramEnd"/>
      <w:r w:rsidRPr="001A1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организацию  и проведение итогового      сочинения (изложения) в общеобразовательных организациях </w:t>
      </w:r>
      <w:proofErr w:type="spellStart"/>
      <w:r w:rsidRPr="001A17A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Нелидовского</w:t>
      </w:r>
      <w:proofErr w:type="spellEnd"/>
      <w:r w:rsidRPr="001A1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округа, провести необходимую      разъяснительную работу о порядке проведения итогового  сочинения (изложения).</w:t>
      </w:r>
    </w:p>
    <w:p w:rsidR="007D388B" w:rsidRDefault="007D388B" w:rsidP="007D388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информирование участников итогового сочинения (изложения) и их родителей (законных представителей) по вопросам</w:t>
      </w:r>
      <w:r w:rsidR="001A1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итогового сочинения  (изложения) через организацию работы телефонов «горячей линии», а также путем ведения раздела на сайте</w:t>
      </w:r>
      <w:r w:rsidR="009C0B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0B4B" w:rsidRPr="009C0B4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http://nelidovo.su</w:t>
      </w:r>
      <w:r w:rsidR="001A1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</w:t>
      </w:r>
      <w:r w:rsidR="001A17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образования Администрации </w:t>
      </w:r>
      <w:proofErr w:type="spellStart"/>
      <w:r w:rsidR="001A17A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Нелидовского</w:t>
      </w:r>
      <w:proofErr w:type="spellEnd"/>
      <w:r w:rsidR="001A1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Тверской области  в сети «Интернет» в срок до 18.11.2020.</w:t>
      </w:r>
    </w:p>
    <w:p w:rsidR="001A17A0" w:rsidRDefault="001A17A0" w:rsidP="007D388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Представить в Министерство образования Тверской области информацию об ответственных за организацию и проведение итогового сочинения (изложения) на территории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Нелидовского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в 2020/2021 учебном году, а  также информацию о работе телефонов «горячей линии», по которым  осуществляется консультирование по вопросам проведения итогового сочинения (изложения),  и информацию о работе официальных сайтов в сети «Интернет», посредством которых осуществляется информирование участников итогового сочинения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(изложения), в срок до 18.11.2020.</w:t>
      </w:r>
    </w:p>
    <w:p w:rsidR="00B672E9" w:rsidRDefault="001A17A0" w:rsidP="001A17A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Назначить </w:t>
      </w:r>
      <w:r w:rsid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7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="00B672E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ответственной</w:t>
      </w:r>
      <w:proofErr w:type="gramEnd"/>
      <w:r w:rsid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472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</w:t>
      </w:r>
      <w:r w:rsidR="00B67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7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внесение  сведений   в  </w:t>
      </w:r>
      <w:r w:rsidR="00E024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7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региональную </w:t>
      </w:r>
    </w:p>
    <w:p w:rsidR="001A17A0" w:rsidRPr="004D1BF4" w:rsidRDefault="00B672E9" w:rsidP="004D1B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672E9">
        <w:rPr>
          <w:rFonts w:ascii="Times New Roman" w:eastAsia="Times New Roman" w:hAnsi="Times New Roman" w:cs="Times New Roman"/>
          <w:sz w:val="28"/>
          <w:szCs w:val="28"/>
          <w:lang w:eastAsia="ru-RU"/>
        </w:rPr>
        <w:t>нфор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мационную систему обеспечения проведения государственной итоговой аттестации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472881" w:rsidRPr="00B67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17A0" w:rsidRP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2020/2021 учебном году на территории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Нелидовского</w:t>
      </w:r>
      <w:proofErr w:type="spellEnd"/>
      <w:r w:rsidR="001A17A0" w:rsidRP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дского округа</w:t>
      </w:r>
      <w:r w:rsidR="00472881" w:rsidRP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главного специалиста Управления образования </w:t>
      </w:r>
      <w:proofErr w:type="spellStart"/>
      <w:r w:rsidR="00472881" w:rsidRP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>Арнаутову</w:t>
      </w:r>
      <w:proofErr w:type="spellEnd"/>
      <w:r w:rsidR="00472881" w:rsidRP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Елену Викторовну.</w:t>
      </w:r>
    </w:p>
    <w:p w:rsidR="00B672E9" w:rsidRDefault="00472881" w:rsidP="00B672E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672E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672E9" w:rsidRPr="00B672E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тветственной</w:t>
      </w:r>
      <w:proofErr w:type="gramEnd"/>
      <w:r w:rsidR="00B67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7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="00B672E9" w:rsidRPr="00B672E9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внесение сведений в региональную</w:t>
      </w:r>
      <w:r w:rsidR="00B67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информационную</w:t>
      </w:r>
    </w:p>
    <w:p w:rsidR="00472881" w:rsidRPr="004D1BF4" w:rsidRDefault="00B672E9" w:rsidP="004D1B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систему обеспечения проведения государственной итоговой аттестации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2881" w:rsidRP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="00472881" w:rsidRP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>Арнаутовой</w:t>
      </w:r>
      <w:proofErr w:type="spellEnd"/>
      <w:r w:rsidR="00472881" w:rsidRP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Е.В.):</w:t>
      </w:r>
    </w:p>
    <w:p w:rsidR="00472881" w:rsidRDefault="00472881" w:rsidP="00B672E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взаимодействие с Региональным центром обработки информации по вопросам внесения сведений в федеральную и региональную информационные системы.</w:t>
      </w:r>
    </w:p>
    <w:p w:rsidR="00B5614F" w:rsidRDefault="00472881" w:rsidP="00B672E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условия конфиденциальности и информационной безопасности при организации работ, связанных с формированием и ведением региональной информационной си</w:t>
      </w:r>
      <w:r w:rsidR="00026A6F" w:rsidRP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темы</w:t>
      </w:r>
      <w:r w:rsidR="004D1BF4" w:rsidRP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D1BF4" w:rsidRDefault="004D1BF4" w:rsidP="00B672E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Осуществить внесение сведений об участниках итогового сочинения (изложения)   в региональную информационную систему с соблюдением требований защиты персональных данных и состава сведений, вносимых и передаваемых в процессе репликации (Приказ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Рособрнадзора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18.06.2018 № 813 «Об утверждении требований к составу и формату сведений, вносимых и передаваемых в процессе репликации в ФИС обеспечения проведения ГИА») до 18.11.2020.</w:t>
      </w:r>
      <w:proofErr w:type="gramEnd"/>
    </w:p>
    <w:p w:rsidR="006B3BFB" w:rsidRDefault="006B3BFB" w:rsidP="00B672E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Осуществлять ежедневный мониторинг полноты, достоверности и актуальности внесенных сведений в </w:t>
      </w:r>
      <w:r w:rsidR="00E82E0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региональную информационную сис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тему.</w:t>
      </w:r>
    </w:p>
    <w:p w:rsidR="004D1BF4" w:rsidRDefault="004D1BF4" w:rsidP="00B672E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Организовать сбор </w:t>
      </w:r>
      <w:r w:rsidR="006B3B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заявлений,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согласий на обработку персональных данных участников итогового сочинения (изложения)</w:t>
      </w:r>
      <w:r w:rsidR="006B3B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обеспечить их хранение до 01.12.2021.</w:t>
      </w:r>
    </w:p>
    <w:p w:rsidR="00B672E9" w:rsidRDefault="008078FF" w:rsidP="00B672E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Обеспечить передачу </w:t>
      </w:r>
      <w:r w:rsidR="00B672E9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Государственное бюджетное учреждение тверской области Центр оценки качества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оригиналов  согласий</w:t>
      </w:r>
      <w:r w:rsidR="00B67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обработку персональных данных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сопроводительным письмом руководителя Управления образования  до 07</w:t>
      </w:r>
      <w:r w:rsidR="00B672E9">
        <w:rPr>
          <w:rFonts w:ascii="Times New Roman" w:eastAsia="Times New Roman" w:hAnsi="Times New Roman" w:cs="Times New Roman"/>
          <w:sz w:val="28"/>
          <w:szCs w:val="28"/>
          <w:lang w:eastAsia="ru-RU"/>
        </w:rPr>
        <w:t>.12.2020.</w:t>
      </w:r>
    </w:p>
    <w:p w:rsidR="008078FF" w:rsidRDefault="008078FF" w:rsidP="00B672E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Организовать сбор заверенных в установленном порядке копий рекомендаций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психолого-медико-педагогической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комиссии, оригиналов или  заверенных в установленном порядке копий справок, подтверждающих факт установления инвалидности, выданных федеральным государственным учреждением медико-социальной экспертизы, у  участников итогового сочинения  (изложения) и обеспечить их хранение  до 08.12.2021.</w:t>
      </w:r>
    </w:p>
    <w:p w:rsidR="006B3BFB" w:rsidRDefault="006B3BFB" w:rsidP="006B3BF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Руководителям общеобразовательных организаций:</w:t>
      </w:r>
    </w:p>
    <w:p w:rsidR="006B3BFB" w:rsidRDefault="006B3BFB" w:rsidP="006B3BF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Организовать проведение итогового сочинения (изложения)  в 2020/2021 учебном году в соответствии  с приказом Министерства образования Тверской области от 05.11.2020 </w:t>
      </w:r>
      <w:r w:rsidR="00442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1016/ПК «Об организации итогового сочинения (изложения) на территории Тверской области в 2020/2021 учебном году».</w:t>
      </w:r>
    </w:p>
    <w:p w:rsidR="00D16585" w:rsidRDefault="006B3BFB" w:rsidP="00D1658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Назначить ответственного за организацию и проведение  итогового сочинения (изложения) в общеобразов</w:t>
      </w:r>
      <w:r w:rsidR="00442013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ательной организации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6585" w:rsidRDefault="00D16585" w:rsidP="00D1658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Открыть «горячую линию» по вопросам проведения итогового сочинения (изложения).</w:t>
      </w:r>
    </w:p>
    <w:p w:rsidR="00C7413D" w:rsidRPr="00D16585" w:rsidRDefault="00C7413D" w:rsidP="00D1658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Разместить на сайте </w:t>
      </w:r>
      <w:r w:rsidR="00442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образовательной организации в сети «Интернет»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 о телефоне «горячей линии»</w:t>
      </w:r>
      <w:r w:rsidR="004420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6585" w:rsidRDefault="006B3BFB" w:rsidP="00D1658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информирование участников итогового сочинения и</w:t>
      </w:r>
      <w:r w:rsidR="00D16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242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 (</w:t>
      </w:r>
      <w:r w:rsidR="00D1658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законных представителей</w:t>
      </w:r>
      <w:r w:rsidR="00E0242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D16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 вопросам организации и проведения итогового сочинения (изложения) до 18.11.2020.</w:t>
      </w:r>
    </w:p>
    <w:p w:rsidR="007A518E" w:rsidRDefault="00D16585" w:rsidP="00D1658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18E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Ознакомить обучающихся 11 (12) классов и их родителей (законных представителей) под роспись с правилами проведения итого</w:t>
      </w:r>
      <w:r w:rsidR="00C7413D" w:rsidRPr="007A5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вого </w:t>
      </w:r>
      <w:r w:rsidRPr="007A518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сочинения (изложения)</w:t>
      </w:r>
      <w:r w:rsidR="00C7413D" w:rsidRPr="007A5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r w:rsidR="007A518E">
        <w:rPr>
          <w:rFonts w:ascii="Times New Roman" w:eastAsia="Times New Roman" w:hAnsi="Times New Roman" w:cs="Times New Roman"/>
          <w:sz w:val="28"/>
          <w:szCs w:val="28"/>
          <w:lang w:eastAsia="ru-RU"/>
        </w:rPr>
        <w:t>18.11.2020 .</w:t>
      </w:r>
    </w:p>
    <w:p w:rsidR="00D16585" w:rsidRPr="007A518E" w:rsidRDefault="00D16585" w:rsidP="00D1658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A518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Назначить ответственного за регистрацию обучающихся для участия в итоговом сочинении (изложении), сбор и  хранение заявлений, согласий на обработку персональных данных.</w:t>
      </w:r>
      <w:proofErr w:type="gramEnd"/>
    </w:p>
    <w:p w:rsidR="006B3BFB" w:rsidRDefault="006B3BFB" w:rsidP="006B3BF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Организовать регистрацию </w:t>
      </w:r>
      <w:r w:rsidR="00D1658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 11 12) классов для участия в</w:t>
      </w:r>
      <w:r w:rsidR="00E024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итоговом сочинении (изложении) до 18.11.2020.</w:t>
      </w:r>
      <w:proofErr w:type="gramEnd"/>
    </w:p>
    <w:p w:rsidR="00442013" w:rsidRDefault="00442013" w:rsidP="006B3BF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Представить сведения об участниках итогового сочинения (изложения) в Управление образования  по формам, утвержденным в приказе Министерства образования тверской области от 09.11.2020 № 1029/ПК «О подготовке и проведении итогового сочинения (изложения) на территории Тверской об</w:t>
      </w:r>
      <w:r w:rsidR="00E0242F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ласти в 2020/2021 учебном году», до 13.11.2020.</w:t>
      </w:r>
    </w:p>
    <w:p w:rsidR="00C7413D" w:rsidRDefault="00C7413D" w:rsidP="006B3BF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хранение оригиналов заявлений, журнала регистрации заявлений участников итогового сочинения (изложения) до 01.12.2021.</w:t>
      </w:r>
    </w:p>
    <w:p w:rsidR="00C7413D" w:rsidRDefault="00C7413D" w:rsidP="006B3BF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Передать оригиналы согласий на обработку персональных данных в Управление образования до 18.11.2020.</w:t>
      </w:r>
    </w:p>
    <w:p w:rsidR="00C7413D" w:rsidRDefault="00C7413D" w:rsidP="006B3BF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7A5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Обеспечить отбор и подготовку  специалистов, входящих в состав комиссий общеобразовательных организаций привлекаемых к проведению и проверке итогового сочинения (изложения), в соответствии с требованиями, содержащимися  в письме Федеральной службы по надзору в сфере образования и науки от 24.09.2020 № </w:t>
      </w:r>
      <w:r w:rsidR="003A2913">
        <w:rPr>
          <w:rFonts w:ascii="Times New Roman" w:eastAsia="Times New Roman" w:hAnsi="Times New Roman" w:cs="Times New Roman"/>
          <w:sz w:val="28"/>
          <w:szCs w:val="28"/>
          <w:lang w:eastAsia="ru-RU"/>
        </w:rPr>
        <w:t>05-86.</w:t>
      </w:r>
    </w:p>
    <w:p w:rsidR="003A2913" w:rsidRPr="003A2913" w:rsidRDefault="00AC2EAE" w:rsidP="003A291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приказа оставляю за собой.</w:t>
      </w:r>
    </w:p>
    <w:p w:rsidR="008078FF" w:rsidRPr="008078FF" w:rsidRDefault="008078FF" w:rsidP="008078F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51B" w:rsidRPr="00A919B9" w:rsidRDefault="00E7351B" w:rsidP="00E735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51B" w:rsidRDefault="00E7351B" w:rsidP="00E735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</w:t>
      </w:r>
    </w:p>
    <w:p w:rsidR="00FA44D7" w:rsidRDefault="00E7351B" w:rsidP="00E7351B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91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Pr="00A91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Э.Н.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19B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Кротов</w:t>
      </w:r>
    </w:p>
    <w:sectPr w:rsidR="00FA44D7" w:rsidSect="00EA50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1E2B82"/>
    <w:multiLevelType w:val="multilevel"/>
    <w:tmpl w:val="2BAE32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6D50569A"/>
    <w:multiLevelType w:val="multilevel"/>
    <w:tmpl w:val="2BAE32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attachedTemplate r:id="rId1"/>
  <w:defaultTabStop w:val="708"/>
  <w:characterSpacingControl w:val="doNotCompress"/>
  <w:compat/>
  <w:rsids>
    <w:rsidRoot w:val="007B53CF"/>
    <w:rsid w:val="00026A6F"/>
    <w:rsid w:val="001A17A0"/>
    <w:rsid w:val="003A2913"/>
    <w:rsid w:val="003B44E0"/>
    <w:rsid w:val="00442013"/>
    <w:rsid w:val="00472881"/>
    <w:rsid w:val="004D1BF4"/>
    <w:rsid w:val="004D4736"/>
    <w:rsid w:val="00530033"/>
    <w:rsid w:val="005F1E72"/>
    <w:rsid w:val="006B3BFB"/>
    <w:rsid w:val="00743741"/>
    <w:rsid w:val="00791541"/>
    <w:rsid w:val="007A518E"/>
    <w:rsid w:val="007B53CF"/>
    <w:rsid w:val="007D388B"/>
    <w:rsid w:val="008078FF"/>
    <w:rsid w:val="00884E4C"/>
    <w:rsid w:val="009B63AD"/>
    <w:rsid w:val="009C0B4B"/>
    <w:rsid w:val="00AC2EAE"/>
    <w:rsid w:val="00B5614F"/>
    <w:rsid w:val="00B672E9"/>
    <w:rsid w:val="00B832B5"/>
    <w:rsid w:val="00BC4400"/>
    <w:rsid w:val="00C7413D"/>
    <w:rsid w:val="00D16585"/>
    <w:rsid w:val="00E0242F"/>
    <w:rsid w:val="00E7351B"/>
    <w:rsid w:val="00E82E0B"/>
    <w:rsid w:val="00EA5007"/>
    <w:rsid w:val="00F369A8"/>
    <w:rsid w:val="00FA4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5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53CF"/>
    <w:pPr>
      <w:ind w:left="720"/>
      <w:contextualSpacing/>
    </w:pPr>
  </w:style>
  <w:style w:type="table" w:styleId="a4">
    <w:name w:val="Table Grid"/>
    <w:basedOn w:val="a1"/>
    <w:uiPriority w:val="59"/>
    <w:rsid w:val="00B561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ntr\Desktop\&#1055;&#1088;&#1080;&#1082;&#1072;&#1079;%20&#1059;&#1087;&#1088;&#1072;&#1074;&#1083;&#1077;&#1085;&#1080;&#1103;%20&#1086;&#1073;&#1088;&#1072;&#1079;&#1086;&#1074;&#1072;&#1085;&#1080;&#1103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Приказ Управления образования</Template>
  <TotalTime>198</TotalTime>
  <Pages>5</Pages>
  <Words>1368</Words>
  <Characters>7804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centr</dc:creator>
  <cp:lastModifiedBy>centr</cp:lastModifiedBy>
  <cp:revision>12</cp:revision>
  <dcterms:created xsi:type="dcterms:W3CDTF">2020-11-10T08:38:00Z</dcterms:created>
  <dcterms:modified xsi:type="dcterms:W3CDTF">2020-11-11T09:20:00Z</dcterms:modified>
</cp:coreProperties>
</file>