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51B" w:rsidRPr="00791541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ОБРАЗОВАНИЯ</w:t>
      </w:r>
    </w:p>
    <w:p w:rsidR="00E7351B" w:rsidRPr="00791541" w:rsidRDefault="00E7351B" w:rsidP="007915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НЕЛИДОВСКОГО ГОРОДСКОГО ОКРУГА </w:t>
      </w:r>
    </w:p>
    <w:p w:rsidR="00E7351B" w:rsidRPr="00791541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ТВЕРСКОЙ ОБЛАСТИ</w:t>
      </w:r>
    </w:p>
    <w:p w:rsidR="00E7351B" w:rsidRPr="00A919B9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7351B" w:rsidRPr="00A919B9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919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Default="00023156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08.11.2021</w:t>
      </w:r>
      <w:r w:rsidR="00E7351B"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7B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E7351B"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Нелидово</w:t>
      </w:r>
      <w:r w:rsidR="00E7351B"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7351B"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7351B"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№ </w:t>
      </w:r>
      <w:r w:rsidR="002A76F8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</w:p>
    <w:p w:rsidR="00023156" w:rsidRDefault="00023156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3CF" w:rsidRDefault="007B53CF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подготовке к проведению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итогового</w:t>
      </w:r>
      <w:proofErr w:type="gramEnd"/>
    </w:p>
    <w:p w:rsidR="007B53CF" w:rsidRDefault="007B53CF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</w:t>
      </w:r>
      <w:r w:rsidR="00023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чинения   (изложения)  в   2021/2022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B53CF" w:rsidRDefault="007B53CF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</w:t>
      </w:r>
      <w:r w:rsidR="00023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бном  году </w:t>
      </w:r>
      <w:proofErr w:type="gramEnd"/>
    </w:p>
    <w:p w:rsidR="00023156" w:rsidRDefault="00023156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3CF" w:rsidRPr="007B53CF" w:rsidRDefault="007B53CF" w:rsidP="007B53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proofErr w:type="gramStart"/>
      <w:r w:rsidRPr="007B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Порядком проведения государственной итоговой аттестации по образовательным 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07.11.2018 № 190/1512, с учетом письма Федеральной службы по надзору в сфере образования и науки </w:t>
      </w:r>
      <w:r w:rsidR="0002315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26.10.2021 № 04</w:t>
      </w:r>
      <w:r w:rsidR="003B44E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23156">
        <w:rPr>
          <w:rFonts w:ascii="Times New Roman" w:eastAsia="Times New Roman" w:hAnsi="Times New Roman" w:cs="Times New Roman"/>
          <w:sz w:val="28"/>
          <w:szCs w:val="28"/>
          <w:lang w:eastAsia="ru-RU"/>
        </w:rPr>
        <w:t>416</w:t>
      </w:r>
      <w:r w:rsidR="003B4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23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Постановлением Главного государственного санитарного врача Российской Федерации от 30.06.2020 </w:t>
      </w:r>
      <w:r w:rsidR="002A7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23156">
        <w:rPr>
          <w:rFonts w:ascii="Times New Roman" w:eastAsia="Times New Roman" w:hAnsi="Times New Roman" w:cs="Times New Roman"/>
          <w:sz w:val="28"/>
          <w:szCs w:val="28"/>
          <w:lang w:eastAsia="ru-RU"/>
        </w:rPr>
        <w:t>№ 16</w:t>
      </w:r>
      <w:proofErr w:type="gramEnd"/>
      <w:r w:rsidR="00023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="00023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санитарно-эпидемиологических правил 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0231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="00023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(СО</w:t>
      </w:r>
      <w:r w:rsidR="000231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VID</w:t>
      </w:r>
      <w:r w:rsidR="00023156">
        <w:rPr>
          <w:rFonts w:ascii="Times New Roman" w:eastAsia="Times New Roman" w:hAnsi="Times New Roman" w:cs="Times New Roman"/>
          <w:sz w:val="28"/>
          <w:szCs w:val="28"/>
          <w:lang w:eastAsia="ru-RU"/>
        </w:rPr>
        <w:t>-19)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2315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подготовки к проведению итогового сочинения (изложения) в 2020/2021 учебном году на территории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proofErr w:type="gramEnd"/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919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A919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 Ы В А Ю:</w:t>
      </w:r>
    </w:p>
    <w:p w:rsidR="007B53CF" w:rsidRDefault="007B53CF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4385" w:rsidRDefault="007B53CF" w:rsidP="00B561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5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5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2315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тогового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23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сочи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нения     (изложения)</w:t>
      </w:r>
      <w:r w:rsidRP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B53CF" w:rsidRPr="00514385" w:rsidRDefault="007B53CF" w:rsidP="005143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 </w:t>
      </w:r>
      <w:proofErr w:type="gramStart"/>
      <w:r w:rsidRP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</w:t>
      </w:r>
      <w:proofErr w:type="gramEnd"/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            1 декабря 2021 года</w:t>
      </w:r>
    </w:p>
    <w:p w:rsidR="004D1BF4" w:rsidRDefault="00884E4C" w:rsidP="00884E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E4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</w:t>
      </w:r>
      <w:r w:rsid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4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 </w:t>
      </w:r>
      <w:r w:rsid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4E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</w:t>
      </w:r>
      <w:r w:rsid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84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84E4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</w:t>
      </w:r>
      <w:r w:rsid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4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4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итоговом</w:t>
      </w:r>
      <w:r w:rsid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4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сочинении </w:t>
      </w:r>
    </w:p>
    <w:p w:rsidR="00884E4C" w:rsidRPr="004D1BF4" w:rsidRDefault="00884E4C" w:rsidP="004D1B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изложении</w:t>
      </w:r>
      <w:proofErr w:type="gramEnd"/>
      <w:r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51622A" w:rsidRDefault="0051622A" w:rsidP="0051622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Для обучающихся </w:t>
      </w:r>
      <w:r w:rsidR="00884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11(12) классов в  образовательных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организациях,</w:t>
      </w:r>
    </w:p>
    <w:p w:rsidR="00884E4C" w:rsidRPr="0051622A" w:rsidRDefault="00884E4C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proofErr w:type="gramEnd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осваивают образовательные программы среднего общего образования:</w:t>
      </w:r>
    </w:p>
    <w:tbl>
      <w:tblPr>
        <w:tblStyle w:val="a4"/>
        <w:tblW w:w="0" w:type="auto"/>
        <w:tblLook w:val="04A0"/>
      </w:tblPr>
      <w:tblGrid>
        <w:gridCol w:w="534"/>
        <w:gridCol w:w="4394"/>
        <w:gridCol w:w="4643"/>
      </w:tblGrid>
      <w:tr w:rsidR="00B5614F" w:rsidTr="009B63AD">
        <w:tc>
          <w:tcPr>
            <w:tcW w:w="534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94" w:type="dxa"/>
          </w:tcPr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гимназия № 2</w:t>
            </w:r>
          </w:p>
        </w:tc>
        <w:tc>
          <w:tcPr>
            <w:tcW w:w="4643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172521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Тверская область,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Нелидово, ул. Мира, д. 18</w:t>
            </w:r>
          </w:p>
        </w:tc>
      </w:tr>
      <w:tr w:rsidR="00B5614F" w:rsidTr="009B63AD">
        <w:tc>
          <w:tcPr>
            <w:tcW w:w="534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4" w:type="dxa"/>
          </w:tcPr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 3</w:t>
            </w:r>
          </w:p>
        </w:tc>
        <w:tc>
          <w:tcPr>
            <w:tcW w:w="4643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172527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Тверская область,</w:t>
            </w:r>
          </w:p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Нелидово, ул. Правды, д. 17</w:t>
            </w:r>
          </w:p>
        </w:tc>
      </w:tr>
      <w:tr w:rsidR="00B5614F" w:rsidTr="009B63AD">
        <w:tc>
          <w:tcPr>
            <w:tcW w:w="534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394" w:type="dxa"/>
          </w:tcPr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 4</w:t>
            </w:r>
          </w:p>
        </w:tc>
        <w:tc>
          <w:tcPr>
            <w:tcW w:w="4643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172523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Тверская область,</w:t>
            </w:r>
          </w:p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Нелидово,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Карбышева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14А</w:t>
            </w:r>
          </w:p>
        </w:tc>
      </w:tr>
      <w:tr w:rsidR="00B5614F" w:rsidTr="009B63AD">
        <w:tc>
          <w:tcPr>
            <w:tcW w:w="534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94" w:type="dxa"/>
          </w:tcPr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 5</w:t>
            </w:r>
          </w:p>
        </w:tc>
        <w:tc>
          <w:tcPr>
            <w:tcW w:w="4643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172521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Тверская область,</w:t>
            </w:r>
          </w:p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Нелидово,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Советская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40</w:t>
            </w:r>
          </w:p>
        </w:tc>
      </w:tr>
      <w:tr w:rsidR="00023156" w:rsidTr="009B63AD">
        <w:tc>
          <w:tcPr>
            <w:tcW w:w="534" w:type="dxa"/>
          </w:tcPr>
          <w:p w:rsidR="00023156" w:rsidRDefault="00023156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94" w:type="dxa"/>
          </w:tcPr>
          <w:p w:rsidR="00023156" w:rsidRDefault="00023156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Земцовская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средняя общеобразовательная школа</w:t>
            </w:r>
          </w:p>
        </w:tc>
        <w:tc>
          <w:tcPr>
            <w:tcW w:w="4643" w:type="dxa"/>
          </w:tcPr>
          <w:p w:rsidR="00023156" w:rsidRDefault="00023156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172508</w:t>
            </w:r>
          </w:p>
          <w:p w:rsidR="00023156" w:rsidRDefault="00023156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Тверская область, </w:t>
            </w:r>
          </w:p>
          <w:p w:rsidR="00023156" w:rsidRDefault="00023156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Нелидовский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 </w:t>
            </w:r>
          </w:p>
          <w:p w:rsidR="00023156" w:rsidRDefault="00023156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посёлок Земцы, </w:t>
            </w:r>
          </w:p>
          <w:p w:rsidR="00023156" w:rsidRDefault="00023156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Матросова, д. 34-А</w:t>
            </w:r>
          </w:p>
        </w:tc>
      </w:tr>
      <w:tr w:rsidR="00B5614F" w:rsidTr="009B63AD">
        <w:tc>
          <w:tcPr>
            <w:tcW w:w="534" w:type="dxa"/>
          </w:tcPr>
          <w:p w:rsidR="00B5614F" w:rsidRDefault="0051622A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94" w:type="dxa"/>
          </w:tcPr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Новосёлковская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средняя общеобразовательная школа</w:t>
            </w:r>
          </w:p>
        </w:tc>
        <w:tc>
          <w:tcPr>
            <w:tcW w:w="4643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172502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Тверская область,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Нелидовский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Новосёлки, ул.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Центральная</w:t>
            </w:r>
            <w:proofErr w:type="gramEnd"/>
          </w:p>
        </w:tc>
      </w:tr>
    </w:tbl>
    <w:p w:rsidR="00514385" w:rsidRDefault="00514385" w:rsidP="009B63A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622A" w:rsidRDefault="009B63AD" w:rsidP="0051622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Для лиц, 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освоивших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образовательные 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среднего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</w:t>
      </w:r>
    </w:p>
    <w:p w:rsidR="009B63AD" w:rsidRDefault="00514385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в предыдущие годы и имеющих документ об 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образовании, подтверждающий получение среднего общего образовани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выпускников прошлых лет), обучающихся по обра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зовательным программам среднего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образования, получающих  среднее общее образование в иностранных образовательных организациях:</w:t>
      </w:r>
    </w:p>
    <w:tbl>
      <w:tblPr>
        <w:tblStyle w:val="a4"/>
        <w:tblW w:w="0" w:type="auto"/>
        <w:tblInd w:w="-34" w:type="dxa"/>
        <w:tblLook w:val="04A0"/>
      </w:tblPr>
      <w:tblGrid>
        <w:gridCol w:w="568"/>
        <w:gridCol w:w="4536"/>
        <w:gridCol w:w="4501"/>
      </w:tblGrid>
      <w:tr w:rsidR="009B63AD" w:rsidTr="009B63AD">
        <w:tc>
          <w:tcPr>
            <w:tcW w:w="568" w:type="dxa"/>
          </w:tcPr>
          <w:p w:rsidR="009B63AD" w:rsidRDefault="009B63AD" w:rsidP="009B63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</w:tcPr>
          <w:p w:rsidR="00514385" w:rsidRDefault="009B63AD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Управление образования Администрации </w:t>
            </w:r>
          </w:p>
          <w:p w:rsidR="009B63AD" w:rsidRDefault="009B63AD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Нелидовского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округа Тверской области</w:t>
            </w:r>
          </w:p>
        </w:tc>
        <w:tc>
          <w:tcPr>
            <w:tcW w:w="4501" w:type="dxa"/>
          </w:tcPr>
          <w:p w:rsidR="009B63AD" w:rsidRDefault="009B63AD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172521</w:t>
            </w:r>
          </w:p>
          <w:p w:rsidR="009B63AD" w:rsidRDefault="009B63AD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Тверская область,</w:t>
            </w:r>
          </w:p>
          <w:p w:rsidR="009B63AD" w:rsidRDefault="009B63AD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Нелидово, пл. Ленина, д. 3</w:t>
            </w:r>
          </w:p>
        </w:tc>
      </w:tr>
    </w:tbl>
    <w:p w:rsidR="0093666E" w:rsidRDefault="0093666E" w:rsidP="0093666E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3AD" w:rsidRDefault="009B63AD" w:rsidP="009B63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 сроки  регистрации   для   участия  в  написании итогового </w:t>
      </w:r>
    </w:p>
    <w:p w:rsidR="009B63AD" w:rsidRDefault="009B63AD" w:rsidP="009B63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3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(изложения)</w:t>
      </w:r>
      <w:r w:rsidR="00324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08 ноября по 17 ноября 2021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B5614F" w:rsidRPr="007D388B" w:rsidRDefault="00B5614F" w:rsidP="007D38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   муниципальным    координатором,       ответственным     </w:t>
      </w:r>
      <w:proofErr w:type="gramStart"/>
      <w:r w:rsidRPr="007D38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7D3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5614F" w:rsidRDefault="00B5614F" w:rsidP="00B561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14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и проведение итогового сочинения (изложения) в общеобразовательных организациях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округа, заместителя руководителя У</w:t>
      </w:r>
      <w:r w:rsidR="007D38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 образования Цыганову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рину Николаевну.</w:t>
      </w:r>
    </w:p>
    <w:p w:rsidR="00B5614F" w:rsidRDefault="00B5614F" w:rsidP="00B561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Муниципальному координатору (Цыгановой И.Н.):</w:t>
      </w:r>
    </w:p>
    <w:p w:rsidR="001A17A0" w:rsidRDefault="007D388B" w:rsidP="007D38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   своевременное    информирование    руководителей</w:t>
      </w:r>
    </w:p>
    <w:p w:rsidR="00B5614F" w:rsidRPr="0051622A" w:rsidRDefault="007D388B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 организаций </w:t>
      </w:r>
      <w:proofErr w:type="spellStart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0242F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елидовского</w:t>
      </w:r>
      <w:proofErr w:type="spellEnd"/>
      <w:r w:rsidR="00E0242F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 нормативных документах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касающихся проведения итогового  сочинени</w:t>
      </w:r>
      <w:r w:rsidR="003248E2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я (изложения) 2021/2022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году.</w:t>
      </w:r>
    </w:p>
    <w:p w:rsidR="001A17A0" w:rsidRDefault="007D388B" w:rsidP="007D38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  взаимодействие   со школьными координаторами,</w:t>
      </w:r>
    </w:p>
    <w:p w:rsidR="0093666E" w:rsidRPr="0051622A" w:rsidRDefault="007D388B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ответственными</w:t>
      </w:r>
      <w:proofErr w:type="gramEnd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организацию  и проведение итогового      сочинения (изложения) в общеобразовательных организациях </w:t>
      </w:r>
      <w:proofErr w:type="spellStart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округа, провести необходимую      разъяснительную работу о порядке проведения итогового  сочинения (изложения).</w:t>
      </w:r>
    </w:p>
    <w:p w:rsidR="0051622A" w:rsidRDefault="00A54574" w:rsidP="007D38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Информировать</w:t>
      </w:r>
      <w:r w:rsidR="00444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3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</w:t>
      </w:r>
      <w:r w:rsidR="00444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3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итогового сочинения (изложения) и </w:t>
      </w:r>
    </w:p>
    <w:p w:rsidR="00A54574" w:rsidRPr="0051622A" w:rsidRDefault="007D388B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родителей (законных представителей) по вопросам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итогового сочинения  (изложения) че</w:t>
      </w:r>
      <w:r w:rsidR="00A5457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 организацию раб</w:t>
      </w:r>
      <w:r w:rsidR="0051622A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 телефона «горячей линии» (</w:t>
      </w:r>
      <w:r w:rsidR="00A5457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48266-5-35-27).</w:t>
      </w:r>
    </w:p>
    <w:p w:rsidR="0051622A" w:rsidRDefault="001A17A0" w:rsidP="00A5457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4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подготовку и оперативное размещение информации </w:t>
      </w:r>
    </w:p>
    <w:p w:rsidR="007D388B" w:rsidRPr="0051622A" w:rsidRDefault="00A54574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итогового сочинения (изложения) в  разделе «Итоговое сочинение (изложение)» 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" w:history="1">
        <w:r w:rsidRPr="0051622A">
          <w:rPr>
            <w:rStyle w:val="a5"/>
            <w:rFonts w:ascii="Times New Roman" w:eastAsia="Times New Roman" w:hAnsi="Times New Roman" w:cs="Times New Roman"/>
            <w:color w:val="FF0000"/>
            <w:sz w:val="28"/>
            <w:szCs w:val="28"/>
            <w:u w:val="none"/>
            <w:lang w:eastAsia="ru-RU"/>
          </w:rPr>
          <w:t>http://nelidovo.su/socialnaya-sfera/obrazovanie</w:t>
        </w:r>
      </w:hyperlink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образования Администрации </w:t>
      </w:r>
      <w:proofErr w:type="spellStart"/>
      <w:r w:rsidR="001A17A0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 w:rsidR="001A17A0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Тве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рской области  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</w:t>
      </w:r>
      <w:r w:rsidR="002234A6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3248E2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о 17.11.2021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Default="001A17A0" w:rsidP="007D38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Представить 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  образования   Тверской  области </w:t>
      </w:r>
    </w:p>
    <w:p w:rsidR="001A17A0" w:rsidRPr="0051622A" w:rsidRDefault="001A17A0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об ответственных за организацию и проведение итогового сочинения (изложения) на территории </w:t>
      </w:r>
      <w:proofErr w:type="spellStart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</w:t>
      </w:r>
      <w:r w:rsidR="003248E2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овского</w:t>
      </w:r>
      <w:proofErr w:type="spellEnd"/>
      <w:r w:rsidR="003248E2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в 2021/2022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году, а  также информацию о работе телефонов «горячей линии», по которым  осуществляется консультирование по вопросам проведения итогового сочинения (изложения),  и информацию о работе официальных сайтов в сети «Интернет», посредством которых осуществляется информирование участников итогового соч</w:t>
      </w:r>
      <w:r w:rsidR="003248E2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инения (изложения), в срок до 17.11.2021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51622A" w:rsidRDefault="002234A6" w:rsidP="007D38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проверку сай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общеобразовательных организа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234A6" w:rsidRPr="0051622A" w:rsidRDefault="002234A6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своевременного размещения актуальной информации по организации и проведению итогового сочинения (изложения) в срок, до 20.11.2021.</w:t>
      </w:r>
    </w:p>
    <w:p w:rsidR="0051622A" w:rsidRDefault="002234A6" w:rsidP="007D38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совещани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вопросам организации и проведения </w:t>
      </w:r>
    </w:p>
    <w:p w:rsidR="0051622A" w:rsidRPr="0051622A" w:rsidRDefault="002234A6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r w:rsidR="0051622A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огового сочинения (изложения) 11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.11.2021.</w:t>
      </w:r>
    </w:p>
    <w:p w:rsidR="00B672E9" w:rsidRDefault="001A17A0" w:rsidP="001A17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</w:t>
      </w:r>
      <w:r w:rsid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ответственной</w:t>
      </w:r>
      <w:proofErr w:type="gramEnd"/>
      <w:r w:rsid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72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r w:rsid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внесение  сведений   в  </w:t>
      </w:r>
      <w:r w:rsidR="00E02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региональную </w:t>
      </w:r>
    </w:p>
    <w:p w:rsidR="002234A6" w:rsidRPr="004D1BF4" w:rsidRDefault="00B672E9" w:rsidP="004D1B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мационную систему обеспечения проведения государственной итоговой аттестации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472881" w:rsidRP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17A0"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24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2021/2022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на территории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 w:rsidR="001A17A0"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дского округа</w:t>
      </w:r>
      <w:r w:rsidR="00472881"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главного специалиста Управления образования </w:t>
      </w:r>
      <w:proofErr w:type="spellStart"/>
      <w:r w:rsidR="00472881"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Арнаутову</w:t>
      </w:r>
      <w:proofErr w:type="spellEnd"/>
      <w:r w:rsidR="00472881"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Елену Викторовну.</w:t>
      </w:r>
    </w:p>
    <w:p w:rsidR="00B672E9" w:rsidRPr="0051622A" w:rsidRDefault="00472881" w:rsidP="005162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672E9" w:rsidRP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тветственной</w:t>
      </w:r>
      <w:proofErr w:type="gramEnd"/>
      <w:r w:rsid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B672E9" w:rsidRP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сведений в</w:t>
      </w:r>
      <w:r w:rsidR="00B672E9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региональную информационную</w:t>
      </w:r>
    </w:p>
    <w:p w:rsidR="00472881" w:rsidRPr="004D1BF4" w:rsidRDefault="00B672E9" w:rsidP="004D1B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систему обеспечения проведения государственной итоговой аттестации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2881"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472881"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Арнаутовой</w:t>
      </w:r>
      <w:proofErr w:type="spellEnd"/>
      <w:r w:rsidR="00472881"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Е.В.):</w:t>
      </w:r>
    </w:p>
    <w:p w:rsidR="0051622A" w:rsidRDefault="00472881" w:rsidP="0051622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одействие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Региональным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центром </w:t>
      </w:r>
    </w:p>
    <w:p w:rsidR="00472881" w:rsidRPr="0051622A" w:rsidRDefault="00472881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обработки информации по вопросам внесения сведений в федеральную и региональную информационные системы.</w:t>
      </w:r>
    </w:p>
    <w:p w:rsidR="0051622A" w:rsidRDefault="00472881" w:rsidP="00B672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конфиденциальности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информационной </w:t>
      </w:r>
    </w:p>
    <w:p w:rsidR="00B5614F" w:rsidRPr="0051622A" w:rsidRDefault="00472881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 при организации работ, связанных с формированием и ведением региональной информационной си</w:t>
      </w:r>
      <w:r w:rsidR="00026A6F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</w:t>
      </w:r>
      <w:r w:rsidR="004D1BF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1622A" w:rsidRDefault="004D1BF4" w:rsidP="00B672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Осуществить 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участниках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1BF4" w:rsidRPr="0051622A" w:rsidRDefault="004D1BF4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(изложения)   в регион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альную информационную систему с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соблюдением требований защиты персональных данных и состава сведений, вносимых и передаваемых в процессе репликации (Приказ </w:t>
      </w:r>
      <w:proofErr w:type="spellStart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18.06.2018 № 813 «Об утверждении требований к составу и формату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сведений, вносимых и передаваемых в процессе репликации в ФИС обеспечени</w:t>
      </w:r>
      <w:r w:rsidR="002234A6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проведения ГИА») до 17.11.2021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Default="006B3BFB" w:rsidP="00B672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ежедневный мониторинг полноты,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достоверности </w:t>
      </w:r>
    </w:p>
    <w:p w:rsidR="006B3BFB" w:rsidRPr="0051622A" w:rsidRDefault="006B3BFB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актуальности внесенных сведений в </w:t>
      </w:r>
      <w:r w:rsidR="00E82E0B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региональную информационную сис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тему.</w:t>
      </w:r>
    </w:p>
    <w:p w:rsidR="00257D91" w:rsidRDefault="004D1BF4" w:rsidP="0051622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B3B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заявлений,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согласий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обработку </w:t>
      </w:r>
    </w:p>
    <w:p w:rsidR="004D1BF4" w:rsidRPr="00257D91" w:rsidRDefault="004D1BF4" w:rsidP="00257D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 участников итогового сочинения (изложения)</w:t>
      </w:r>
      <w:r w:rsidR="002234A6" w:rsidRP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срок, до 15.11.2021.</w:t>
      </w:r>
    </w:p>
    <w:p w:rsidR="0051622A" w:rsidRDefault="008078FF" w:rsidP="00B672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передачу </w:t>
      </w:r>
      <w:r w:rsid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Государственное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бюджетное учрежд</w:t>
      </w:r>
      <w:r w:rsidR="00516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</w:t>
      </w:r>
    </w:p>
    <w:p w:rsidR="00B672E9" w:rsidRPr="0051622A" w:rsidRDefault="005165AF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B672E9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верской области Центр оценки качества образования</w:t>
      </w:r>
      <w:r w:rsidR="008078FF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оригиналов  согласий</w:t>
      </w:r>
      <w:r w:rsidR="00B672E9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обработку персональных данных</w:t>
      </w:r>
      <w:r w:rsidR="008078FF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сопроводительным письмом руководите</w:t>
      </w:r>
      <w:r w:rsidR="003248E2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Управления образования  до 01.12.2021</w:t>
      </w:r>
      <w:r w:rsidR="00B672E9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Default="008078FF" w:rsidP="00B672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заверенных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установленном порядке копий </w:t>
      </w:r>
    </w:p>
    <w:p w:rsidR="008078FF" w:rsidRPr="0051622A" w:rsidRDefault="008078FF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рекомендаций </w:t>
      </w:r>
      <w:proofErr w:type="spellStart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психолого-медико-педагогической</w:t>
      </w:r>
      <w:proofErr w:type="spellEnd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комиссии, оригиналов или  заверенных в установленном порядке копий справок, подтверждающих факт установления инвалидности, выданных федеральным государственным учреждением медико-социальной экспертизы, у  участников итогового сочинения  (изложения)</w:t>
      </w:r>
      <w:r w:rsidR="003248E2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обеспечить их хранение  до 01.12.2022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3BFB" w:rsidRDefault="006B3BFB" w:rsidP="006B3BF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общеобразовательных организаций:</w:t>
      </w:r>
    </w:p>
    <w:p w:rsidR="0051622A" w:rsidRDefault="003248E2" w:rsidP="002A76F8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проведению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сочинения </w:t>
      </w:r>
    </w:p>
    <w:p w:rsidR="003248E2" w:rsidRPr="0051622A" w:rsidRDefault="003248E2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(изложения)  в 2021/2022</w:t>
      </w:r>
      <w:r w:rsidR="006B3BFB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в соответствии  с </w:t>
      </w:r>
      <w:r w:rsidR="00172A7E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письмом Федеральной службы по надзору в сфере образования и науки от 26.10.2021 № 04-416</w:t>
      </w:r>
      <w:bookmarkStart w:id="0" w:name="_GoBack"/>
      <w:bookmarkEnd w:id="0"/>
    </w:p>
    <w:p w:rsidR="0051622A" w:rsidRDefault="006B3BFB" w:rsidP="00D1658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16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</w:p>
    <w:p w:rsidR="00D16585" w:rsidRPr="0051622A" w:rsidRDefault="006B3BFB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 итогового сочинения (изложения) в общеобразов</w:t>
      </w:r>
      <w:r w:rsidR="00442013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ательной организации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Default="00D16585" w:rsidP="00D1658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Открыть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«горячую линию»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проведения итогового </w:t>
      </w:r>
    </w:p>
    <w:p w:rsidR="00D16585" w:rsidRPr="0051622A" w:rsidRDefault="00D16585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(изложения).</w:t>
      </w:r>
    </w:p>
    <w:p w:rsidR="0051622A" w:rsidRDefault="00C7413D" w:rsidP="00D1658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2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4201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42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</w:t>
      </w:r>
    </w:p>
    <w:p w:rsidR="00C7413D" w:rsidRPr="0051622A" w:rsidRDefault="00442013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«Интернет»</w:t>
      </w:r>
      <w:r w:rsidR="005165AF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разделе «Итоговое сочинение (изложение),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413D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 телефоне «горячей линии»</w:t>
      </w:r>
      <w:r w:rsidR="005165AF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, о сроках и местах проведения итогового сочинения (изложения), а также утвержденных нормативных правовых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65AF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актах, регламентирующих организацию и проведение итогового сочинения (изложения) в срок, до 17.11.2021.</w:t>
      </w:r>
    </w:p>
    <w:p w:rsidR="0051622A" w:rsidRDefault="005165AF" w:rsidP="00D1658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готовность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безопасные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проведению </w:t>
      </w:r>
    </w:p>
    <w:p w:rsidR="005165AF" w:rsidRPr="0051622A" w:rsidRDefault="005165AF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итогового сочинения  (изложения).</w:t>
      </w:r>
    </w:p>
    <w:p w:rsidR="0051622A" w:rsidRDefault="005165AF" w:rsidP="005165A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A5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A518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ответственного</w:t>
      </w:r>
      <w:proofErr w:type="gramEnd"/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A5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A51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регистрацию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A5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для </w:t>
      </w:r>
    </w:p>
    <w:p w:rsidR="005165AF" w:rsidRPr="0051622A" w:rsidRDefault="005165AF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 в итоговом сочинении (изложении), сбор и  хранение заявлений, согласий на обработку персональных данных.</w:t>
      </w:r>
    </w:p>
    <w:p w:rsidR="0051622A" w:rsidRDefault="00A01A11" w:rsidP="00D1658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 регистрации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участия в итоговом </w:t>
      </w:r>
    </w:p>
    <w:p w:rsidR="005165AF" w:rsidRPr="0051622A" w:rsidRDefault="00A01A11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сочинении</w:t>
      </w:r>
      <w:proofErr w:type="gramEnd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(изложении)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17.11.2021.</w:t>
      </w:r>
    </w:p>
    <w:p w:rsidR="00257D91" w:rsidRDefault="005165AF" w:rsidP="00257D9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</w:p>
    <w:p w:rsidR="005165AF" w:rsidRPr="00257D91" w:rsidRDefault="005165AF" w:rsidP="00257D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(законных представителей) с информацией по вопросам организации и проведения итогового сочинения (изложения)</w:t>
      </w:r>
      <w:r w:rsidR="00A01A11" w:rsidRP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подпись</w:t>
      </w:r>
      <w:r w:rsidRP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срок, до 17.11.2021.</w:t>
      </w:r>
    </w:p>
    <w:p w:rsidR="0051622A" w:rsidRDefault="00A01A11" w:rsidP="00D1658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Ознакомить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правилами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заполнения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бланков </w:t>
      </w:r>
    </w:p>
    <w:p w:rsidR="00A01A11" w:rsidRPr="0051622A" w:rsidRDefault="00A01A11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 и бланков записи ответов итогового сочинения (изложения).</w:t>
      </w:r>
    </w:p>
    <w:p w:rsidR="0051622A" w:rsidRDefault="00A01A11" w:rsidP="00E1711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подбор членов комиссии по проведению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7114" w:rsidRPr="0051622A" w:rsidRDefault="00A01A11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(изложения):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организаторов в аудиториях, технического специалиста, дежурных  вне аудитории, ответственное лицо за получение и передачу материалов, ответственное лицо за перенос результатов проверки из копий бланко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регист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в оригинал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ы бланков регистрации участников, медицинского работника</w:t>
      </w:r>
    </w:p>
    <w:p w:rsidR="0051622A" w:rsidRDefault="005165AF" w:rsidP="00D1658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  <w:r w:rsidR="00A01A1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привлекаемых к проведению </w:t>
      </w:r>
      <w:proofErr w:type="gramStart"/>
      <w:r w:rsidR="00A01A1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итогового</w:t>
      </w:r>
      <w:proofErr w:type="gramEnd"/>
      <w:r w:rsidR="00A01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165AF" w:rsidRPr="0051622A" w:rsidRDefault="00A01A11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(изложения) с инструкцией для членов комиссии по проведению итогового сочинения (изложения)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срок, до 17.11.2021.</w:t>
      </w:r>
    </w:p>
    <w:p w:rsidR="0051622A" w:rsidRDefault="00E17114" w:rsidP="00E1711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подбор 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членов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проверке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7114" w:rsidRPr="0051622A" w:rsidRDefault="00E17114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(изложения) в соответствии с требованиями, содержащимися  в письме Федеральной службы по надзору в сфере образования и науки от 26.10.2021 № 04-416</w:t>
      </w:r>
    </w:p>
    <w:p w:rsidR="0051622A" w:rsidRDefault="00E17114" w:rsidP="00E1711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работников,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привлекаемых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проверке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7114" w:rsidRPr="0051622A" w:rsidRDefault="00E17114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(изложения) с инструкцией для членов комиссии по проверке итогового сочинения (изложения) в срок, до 17.11.2021.</w:t>
      </w:r>
    </w:p>
    <w:p w:rsidR="0051622A" w:rsidRDefault="00E17114" w:rsidP="00E1711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хранение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оригиналов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заявлений,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журнала </w:t>
      </w:r>
    </w:p>
    <w:p w:rsidR="00E17114" w:rsidRPr="0051622A" w:rsidRDefault="00E17114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 заявлений участников итогового сочинения (изложения) до 01.12.2022.</w:t>
      </w:r>
    </w:p>
    <w:p w:rsidR="0051622A" w:rsidRDefault="000B5F08" w:rsidP="000B5F08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Передать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образования 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</w:p>
    <w:p w:rsidR="00E17114" w:rsidRPr="0051622A" w:rsidRDefault="00E17114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Тверской области</w:t>
      </w:r>
      <w:r w:rsidR="0051622A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12</w:t>
      </w:r>
      <w:r w:rsidR="000B5F08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.11.2021:</w:t>
      </w:r>
    </w:p>
    <w:p w:rsidR="00E17114" w:rsidRPr="0051622A" w:rsidRDefault="0051622A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0B5F08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ригиналы заявлений обучающихся на участие в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итоговом сочинении (изложении);</w:t>
      </w:r>
    </w:p>
    <w:p w:rsidR="00C7413D" w:rsidRPr="0051622A" w:rsidRDefault="0051622A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C7413D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ригиналы согласий на обработ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ку персональных данных;</w:t>
      </w:r>
    </w:p>
    <w:p w:rsidR="000B5F08" w:rsidRPr="0051622A" w:rsidRDefault="0051622A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B5F08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Памятки  о порядке проведения итогового сочинения (изложения) в 2022 году в </w:t>
      </w:r>
      <w:proofErr w:type="spellStart"/>
      <w:r w:rsidR="000B5F08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Нелидовском</w:t>
      </w:r>
      <w:proofErr w:type="spellEnd"/>
      <w:r w:rsidR="000B5F08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городском округе Тверской области,  подписанные обучающимися и родител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 (законными представителями);</w:t>
      </w:r>
    </w:p>
    <w:p w:rsidR="002A76F8" w:rsidRPr="0051622A" w:rsidRDefault="0051622A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2A76F8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орму СБ-04 «Регистрация на итоговое сочинение (изложение), подписанную </w:t>
      </w:r>
      <w:proofErr w:type="gramStart"/>
      <w:r w:rsidR="002A76F8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="002A76F8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2913" w:rsidRPr="003A2913" w:rsidRDefault="00AC2EAE" w:rsidP="003A29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8078FF" w:rsidRPr="008078FF" w:rsidRDefault="008078FF" w:rsidP="008078F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</w:p>
    <w:p w:rsidR="00FA44D7" w:rsidRDefault="00E7351B" w:rsidP="00E7351B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Кротов</w:t>
      </w:r>
    </w:p>
    <w:sectPr w:rsidR="00FA44D7" w:rsidSect="00EA5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E2B82"/>
    <w:multiLevelType w:val="multilevel"/>
    <w:tmpl w:val="2BAE32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6D50569A"/>
    <w:multiLevelType w:val="multilevel"/>
    <w:tmpl w:val="2BAE32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attachedTemplate r:id="rId1"/>
  <w:defaultTabStop w:val="708"/>
  <w:characterSpacingControl w:val="doNotCompress"/>
  <w:compat/>
  <w:rsids>
    <w:rsidRoot w:val="007B53CF"/>
    <w:rsid w:val="00023156"/>
    <w:rsid w:val="00026A6F"/>
    <w:rsid w:val="000B5F08"/>
    <w:rsid w:val="00172A7E"/>
    <w:rsid w:val="001A17A0"/>
    <w:rsid w:val="001B4391"/>
    <w:rsid w:val="002234A6"/>
    <w:rsid w:val="00257D91"/>
    <w:rsid w:val="002A76F8"/>
    <w:rsid w:val="003248E2"/>
    <w:rsid w:val="003A2913"/>
    <w:rsid w:val="003B44E0"/>
    <w:rsid w:val="00442013"/>
    <w:rsid w:val="004441DF"/>
    <w:rsid w:val="00472881"/>
    <w:rsid w:val="0049028B"/>
    <w:rsid w:val="004D1BF4"/>
    <w:rsid w:val="004D4736"/>
    <w:rsid w:val="00514385"/>
    <w:rsid w:val="0051622A"/>
    <w:rsid w:val="005165AF"/>
    <w:rsid w:val="00530033"/>
    <w:rsid w:val="005F1E72"/>
    <w:rsid w:val="005F7933"/>
    <w:rsid w:val="006B3BFB"/>
    <w:rsid w:val="00743741"/>
    <w:rsid w:val="00791541"/>
    <w:rsid w:val="007A518E"/>
    <w:rsid w:val="007B53CF"/>
    <w:rsid w:val="007D388B"/>
    <w:rsid w:val="008078FF"/>
    <w:rsid w:val="00856FD3"/>
    <w:rsid w:val="00884E4C"/>
    <w:rsid w:val="0093666E"/>
    <w:rsid w:val="009B63AD"/>
    <w:rsid w:val="009C0B4B"/>
    <w:rsid w:val="00A01A11"/>
    <w:rsid w:val="00A54574"/>
    <w:rsid w:val="00AC2EAE"/>
    <w:rsid w:val="00B5614F"/>
    <w:rsid w:val="00B672E9"/>
    <w:rsid w:val="00B832B5"/>
    <w:rsid w:val="00BC4400"/>
    <w:rsid w:val="00C7413D"/>
    <w:rsid w:val="00CB10EF"/>
    <w:rsid w:val="00D16585"/>
    <w:rsid w:val="00E0242F"/>
    <w:rsid w:val="00E17114"/>
    <w:rsid w:val="00E7351B"/>
    <w:rsid w:val="00E82E0B"/>
    <w:rsid w:val="00EA5007"/>
    <w:rsid w:val="00F369A8"/>
    <w:rsid w:val="00FA4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3CF"/>
    <w:pPr>
      <w:ind w:left="720"/>
      <w:contextualSpacing/>
    </w:pPr>
  </w:style>
  <w:style w:type="table" w:styleId="a4">
    <w:name w:val="Table Grid"/>
    <w:basedOn w:val="a1"/>
    <w:uiPriority w:val="59"/>
    <w:rsid w:val="00B56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545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elidovo.su/socialnaya-sfera/obrazovanie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ntr\Desktop\&#1055;&#1088;&#1080;&#1082;&#1072;&#1079;%20&#1059;&#1087;&#1088;&#1072;&#1074;&#1083;&#1077;&#1085;&#1080;&#1103;%20&#1086;&#1073;&#1088;&#1072;&#1079;&#1086;&#1074;&#1072;&#1085;&#1080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Управления образования</Template>
  <TotalTime>311</TotalTime>
  <Pages>5</Pages>
  <Words>1673</Words>
  <Characters>9540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</dc:creator>
  <cp:lastModifiedBy>centr</cp:lastModifiedBy>
  <cp:revision>21</cp:revision>
  <cp:lastPrinted>2021-11-08T09:45:00Z</cp:lastPrinted>
  <dcterms:created xsi:type="dcterms:W3CDTF">2020-11-10T08:38:00Z</dcterms:created>
  <dcterms:modified xsi:type="dcterms:W3CDTF">2021-11-08T09:48:00Z</dcterms:modified>
</cp:coreProperties>
</file>