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B7E" w:rsidRDefault="00D64B7E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51B" w:rsidRPr="00791541" w:rsidRDefault="00E7351B" w:rsidP="00BF4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ОБРАЗОВАНИЯ</w:t>
      </w:r>
    </w:p>
    <w:p w:rsidR="00E7351B" w:rsidRPr="00791541" w:rsidRDefault="00E7351B" w:rsidP="00BF4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</w:t>
      </w:r>
      <w:bookmarkStart w:id="0" w:name="_GoBack"/>
      <w:bookmarkEnd w:id="0"/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НЕЛИДОВСКОГО ГОРОДСКОГО ОКРУГА</w:t>
      </w:r>
    </w:p>
    <w:p w:rsidR="00E7351B" w:rsidRPr="00791541" w:rsidRDefault="00E7351B" w:rsidP="00BF4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ТВЕРСКОЙ ОБЛАСТИ</w:t>
      </w:r>
    </w:p>
    <w:p w:rsidR="00E7351B" w:rsidRPr="00A919B9" w:rsidRDefault="00E7351B" w:rsidP="00BF4CE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351B" w:rsidRPr="00A919B9" w:rsidRDefault="00E7351B" w:rsidP="00BF4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919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:rsidR="00E7351B" w:rsidRPr="00A919B9" w:rsidRDefault="00E7351B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Pr="00A919B9" w:rsidRDefault="00E7351B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5728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321106">
        <w:rPr>
          <w:rFonts w:ascii="Times New Roman" w:eastAsia="Times New Roman" w:hAnsi="Times New Roman" w:cs="Times New Roman"/>
          <w:sz w:val="28"/>
          <w:szCs w:val="28"/>
          <w:lang w:eastAsia="ru-RU"/>
        </w:rPr>
        <w:t>.05</w:t>
      </w:r>
      <w:r w:rsidR="00EC01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A7CEA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FE149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EC0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Нелидово</w:t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№ </w:t>
      </w:r>
      <w:r w:rsidR="00BD23FB"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</w:p>
    <w:p w:rsidR="00EC014F" w:rsidRDefault="00EC014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51B" w:rsidRDefault="00EC014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0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FE14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EC0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FE14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C0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EC0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государственной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14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итоговой </w:t>
      </w:r>
    </w:p>
    <w:p w:rsidR="00EC014F" w:rsidRDefault="00FE149D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EC0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ттестации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C0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C0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EC0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образовательным программам</w:t>
      </w:r>
    </w:p>
    <w:p w:rsidR="00FE149D" w:rsidRDefault="00EC014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</w:t>
      </w:r>
      <w:r w:rsidR="00FE14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овного общего  образования </w:t>
      </w:r>
      <w:r w:rsidR="00E356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FE14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E356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Нелидовском</w:t>
      </w:r>
      <w:proofErr w:type="spellEnd"/>
      <w:r w:rsidR="00E356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E356CB" w:rsidRDefault="00FE149D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городском округе </w:t>
      </w:r>
      <w:r w:rsidR="00E356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Тверской </w:t>
      </w:r>
      <w:r w:rsidR="007A72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E356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бласти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2022</w:t>
      </w:r>
      <w:r w:rsidR="007A72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EC014F" w:rsidRDefault="00EC014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014F" w:rsidRPr="00EC014F" w:rsidRDefault="00EC014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proofErr w:type="gramStart"/>
      <w:r w:rsidRPr="00EC0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организованного проведения государственной итоговой аттестации для выпускников 9-х классов общеобразовательных организа</w:t>
      </w:r>
      <w:r w:rsidR="00FE1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ций  </w:t>
      </w:r>
      <w:proofErr w:type="spellStart"/>
      <w:r w:rsidR="00FE149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 w:rsidR="00FE1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FE149D">
        <w:rPr>
          <w:rFonts w:ascii="Times New Roman" w:eastAsia="Times New Roman" w:hAnsi="Times New Roman" w:cs="Times New Roman"/>
          <w:sz w:val="28"/>
          <w:szCs w:val="28"/>
          <w:lang w:eastAsia="ru-RU"/>
        </w:rPr>
        <w:t>а  в 2022</w:t>
      </w:r>
      <w:r w:rsidR="00FF4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году, в соо</w:t>
      </w:r>
      <w:r w:rsidR="00F57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тветствии с Федеральным законом от 29.12.2012  </w:t>
      </w:r>
      <w:r w:rsidR="00FF4734">
        <w:rPr>
          <w:rFonts w:ascii="Times New Roman" w:eastAsia="Times New Roman" w:hAnsi="Times New Roman" w:cs="Times New Roman"/>
          <w:sz w:val="28"/>
          <w:szCs w:val="28"/>
          <w:lang w:eastAsia="ru-RU"/>
        </w:rPr>
        <w:t>№ 273-ФЗ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образовании в Российской Фед</w:t>
      </w:r>
      <w:r w:rsidR="00FF4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ерации», </w:t>
      </w:r>
      <w:r w:rsidR="00DB3D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приказами Министерства Просвещения Российской Федерации  и Федеральной службы по надзору в сфере образования и науки от 07.11.2018 № 189/1513 «Об утверждении Порядка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государственной итоговой аттестации по образовательным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 основного общего образования</w:t>
      </w:r>
      <w:r w:rsidR="00FE1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F57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17.11.2021 № 836/1481</w:t>
      </w:r>
      <w:r w:rsidR="00DB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</w:t>
      </w:r>
      <w:r w:rsidR="00F574B3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итания при его проведении в 2022 году», от 17.11.2021 № 835/1480</w:t>
      </w:r>
      <w:r w:rsidR="00DB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</w:t>
      </w:r>
      <w:proofErr w:type="gramEnd"/>
      <w:r w:rsidR="00DB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B3D6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учебному предмету, требований к использованию средств обучения и восп</w:t>
      </w:r>
      <w:r w:rsidR="00F574B3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итания при его проведении в 2022</w:t>
      </w:r>
      <w:r w:rsidR="00DB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году»</w:t>
      </w:r>
      <w:r w:rsidR="00321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D2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14.03.2022 № 128/387 «О внесении  изменений в приказы Министерства просвещения Российской Федерации и Федеральной службы по надзору в сфере образования и науки от 17.11.2021 № 835/1480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</w:t>
      </w:r>
      <w:proofErr w:type="gramEnd"/>
      <w:r w:rsidR="00BD2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по каждому учебному предмету, требований к использованию средств обучения и воспитания при его проведении в 2022 году» и от 17.11.2021 № 836/1481 « 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2022 году», </w:t>
      </w:r>
      <w:r w:rsidR="00321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  <w:proofErr w:type="spellStart"/>
      <w:r w:rsidR="0032110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 w:rsidR="00321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</w:t>
      </w:r>
      <w:r w:rsidR="00F57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Тверской области от </w:t>
      </w:r>
      <w:r w:rsidR="00502C71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F574B3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.04.2022</w:t>
      </w:r>
      <w:r w:rsidR="00A54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</w:t>
      </w:r>
      <w:r w:rsidR="00502C7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21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7-па «О проведении государственной итоговой аттестации в муниципальном образовании </w:t>
      </w:r>
      <w:proofErr w:type="spellStart"/>
      <w:r w:rsidR="0032110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Нелидовский</w:t>
      </w:r>
      <w:proofErr w:type="spellEnd"/>
      <w:r w:rsidR="00321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</w:t>
      </w:r>
      <w:r w:rsidR="00F574B3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округ Тверской области в 2022</w:t>
      </w:r>
      <w:r w:rsidR="00321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году»,</w:t>
      </w:r>
    </w:p>
    <w:p w:rsidR="00E7351B" w:rsidRPr="00A919B9" w:rsidRDefault="00E7351B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CEC" w:rsidRDefault="00BF4CEC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51B" w:rsidRDefault="00E7351B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19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 Р И К А З Ы В А Ю:</w:t>
      </w:r>
    </w:p>
    <w:p w:rsidR="00DB3D6A" w:rsidRDefault="00DB3D6A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5B88" w:rsidRPr="008E604A" w:rsidRDefault="008E604A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 </w:t>
      </w:r>
      <w:r w:rsidR="00DB3D6A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Муниципальному </w:t>
      </w:r>
      <w:r w:rsidR="00905B88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0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B88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B3D6A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координатору </w:t>
      </w:r>
      <w:r w:rsidR="00905B88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="00DB3D6A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proofErr w:type="gramEnd"/>
      <w:r w:rsidR="00905B88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B3D6A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итоговой </w:t>
      </w:r>
    </w:p>
    <w:p w:rsidR="00905B88" w:rsidRDefault="00905B88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B8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21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ттестации </w:t>
      </w:r>
      <w:r w:rsidRPr="0090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Цыгановой Ирине Николаевне: </w:t>
      </w:r>
    </w:p>
    <w:p w:rsidR="00F574B3" w:rsidRPr="008E604A" w:rsidRDefault="008E604A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1.1. </w:t>
      </w:r>
      <w:r w:rsidR="00F574B3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</w:t>
      </w:r>
      <w:r w:rsidR="00502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05B88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</w:t>
      </w:r>
      <w:r w:rsidR="00502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05B88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</w:t>
      </w:r>
      <w:r w:rsidR="00502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B88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итоговой </w:t>
      </w:r>
      <w:r w:rsidR="00502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B88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аттестации </w:t>
      </w:r>
    </w:p>
    <w:p w:rsidR="00F574B3" w:rsidRPr="00F574B3" w:rsidRDefault="00905B88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4B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выпускников 9-х классов в формах основного государственного экзамена и госуд</w:t>
      </w:r>
      <w:r w:rsidR="00502C71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арственного выпускного экзамена с учётом соблюдения санитарно-эпидемиологических рекомендаций, правил и нормативов с 19 мая по            09 июля 2022 года.</w:t>
      </w:r>
    </w:p>
    <w:p w:rsidR="00A67B39" w:rsidRPr="008E604A" w:rsidRDefault="008E604A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1.2. </w:t>
      </w:r>
      <w:r w:rsidR="00905B88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</w:t>
      </w:r>
      <w:r w:rsidR="00502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05B88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</w:t>
      </w:r>
      <w:r w:rsidR="00502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B88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502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B88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обучению</w:t>
      </w:r>
      <w:r w:rsidR="00502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7CEA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B88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руководителей </w:t>
      </w:r>
      <w:r w:rsidR="00502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B88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>ППЭ</w:t>
      </w:r>
      <w:r w:rsidR="00502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B88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членов</w:t>
      </w:r>
    </w:p>
    <w:p w:rsidR="00D64B7E" w:rsidRDefault="00502C71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экзаменационной комиссии</w:t>
      </w:r>
      <w:r w:rsidR="00905B88" w:rsidRPr="00A67B39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участвующих в подготовке и проведении государств</w:t>
      </w:r>
      <w:r w:rsidR="009A7CE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енной итоговой ат</w:t>
      </w:r>
      <w:r w:rsidR="007102B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тестации 12 мая 2022 года в 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.00.</w:t>
      </w:r>
    </w:p>
    <w:p w:rsidR="00F15D0F" w:rsidRPr="008E604A" w:rsidRDefault="008E604A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1.3. </w:t>
      </w:r>
      <w:r w:rsidR="00F15D0F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  обучение  </w:t>
      </w:r>
      <w:r w:rsidR="00502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5D0F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граждан, </w:t>
      </w:r>
      <w:r w:rsidR="00502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15D0F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аккредитованных</w:t>
      </w:r>
      <w:r w:rsidR="00502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5D0F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</w:t>
      </w:r>
      <w:r w:rsidR="00502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15D0F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качестве </w:t>
      </w:r>
    </w:p>
    <w:p w:rsidR="00321106" w:rsidRPr="00F15D0F" w:rsidRDefault="00F15D0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общественных </w:t>
      </w:r>
      <w:r w:rsidR="009A7C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наблюдателей.</w:t>
      </w:r>
    </w:p>
    <w:p w:rsidR="00156136" w:rsidRPr="00E356CB" w:rsidRDefault="008E604A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1.4. </w:t>
      </w:r>
      <w:r w:rsidR="00156136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</w:t>
      </w:r>
      <w:proofErr w:type="gramStart"/>
      <w:r w:rsidR="00156136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6136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A67B39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6136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подготовкой </w:t>
      </w:r>
      <w:r w:rsidR="00E356CB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ППЭ – 2702 (Гимназия </w:t>
      </w:r>
      <w:r w:rsidR="00E356CB" w:rsidRPr="00E356CB">
        <w:rPr>
          <w:rFonts w:ascii="Times New Roman" w:eastAsia="Times New Roman" w:hAnsi="Times New Roman" w:cs="Times New Roman"/>
          <w:sz w:val="28"/>
          <w:szCs w:val="28"/>
          <w:lang w:eastAsia="ru-RU"/>
        </w:rPr>
        <w:t>№ 2)</w:t>
      </w:r>
      <w:r w:rsidR="00156136" w:rsidRPr="00E356C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ППЭ – 270</w:t>
      </w:r>
      <w:r w:rsidR="009A7CEA">
        <w:rPr>
          <w:rFonts w:ascii="Times New Roman" w:eastAsia="Times New Roman" w:hAnsi="Times New Roman" w:cs="Times New Roman"/>
          <w:sz w:val="28"/>
          <w:szCs w:val="28"/>
          <w:lang w:eastAsia="ru-RU"/>
        </w:rPr>
        <w:t>1 (Школа № 4), ППЭ – 2711</w:t>
      </w:r>
      <w:r w:rsidR="00E35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(Школа</w:t>
      </w:r>
      <w:r w:rsidR="00156136" w:rsidRPr="00E35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</w:t>
      </w:r>
      <w:r w:rsidR="00E356C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574B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ППЭ - 2712 (на дому), ППЭ - 2713  (на дому).</w:t>
      </w:r>
    </w:p>
    <w:p w:rsidR="00A67B39" w:rsidRPr="008E604A" w:rsidRDefault="008E604A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2. </w:t>
      </w:r>
      <w:r w:rsidR="00A67B39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    государственную     итоговую     аттестацию   в     форме </w:t>
      </w:r>
    </w:p>
    <w:p w:rsidR="00156136" w:rsidRPr="00A67B39" w:rsidRDefault="00A67B39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B3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в</w:t>
      </w:r>
      <w:r w:rsidR="009A7CEA">
        <w:rPr>
          <w:rFonts w:ascii="Times New Roman" w:eastAsia="Times New Roman" w:hAnsi="Times New Roman" w:cs="Times New Roman"/>
          <w:sz w:val="28"/>
          <w:szCs w:val="28"/>
          <w:lang w:eastAsia="ru-RU"/>
        </w:rPr>
        <w:t>ыпускного экзамена на ППЭ – 2711 (Школа № 4), для выпускников 9-</w:t>
      </w:r>
      <w:r w:rsidR="00F57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 класса Школы № 3 и Селянской школы</w:t>
      </w:r>
      <w:r w:rsidR="009A7C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67B39" w:rsidRDefault="00F574B3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23.05.2022 – математика</w:t>
      </w:r>
      <w:r w:rsidR="00C509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67B39" w:rsidRDefault="00502C71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07.06</w:t>
      </w:r>
      <w:r w:rsidR="00F574B3">
        <w:rPr>
          <w:rFonts w:ascii="Times New Roman" w:eastAsia="Times New Roman" w:hAnsi="Times New Roman" w:cs="Times New Roman"/>
          <w:sz w:val="28"/>
          <w:szCs w:val="28"/>
          <w:lang w:eastAsia="ru-RU"/>
        </w:rPr>
        <w:t>.2022 – русский язык.</w:t>
      </w:r>
    </w:p>
    <w:p w:rsidR="00F574B3" w:rsidRPr="00F574B3" w:rsidRDefault="00F574B3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F57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Провести     государственную     итоговую     аттестацию   в     форме </w:t>
      </w:r>
    </w:p>
    <w:p w:rsidR="00F574B3" w:rsidRPr="00A67B39" w:rsidRDefault="00F574B3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B3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в</w:t>
      </w:r>
      <w:r w:rsidR="00415D49">
        <w:rPr>
          <w:rFonts w:ascii="Times New Roman" w:eastAsia="Times New Roman" w:hAnsi="Times New Roman" w:cs="Times New Roman"/>
          <w:sz w:val="28"/>
          <w:szCs w:val="28"/>
          <w:lang w:eastAsia="ru-RU"/>
        </w:rPr>
        <w:t>ыпускного экзамена на ППЭ – 2712 (на дому – пр. Мира, д. 1, кв. 2), для выпускника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9-</w:t>
      </w:r>
      <w:r w:rsidR="00415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 класса Школы № 3:</w:t>
      </w:r>
    </w:p>
    <w:p w:rsidR="00F574B3" w:rsidRDefault="00F574B3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23.05.2022 – математика</w:t>
      </w:r>
      <w:r w:rsidR="00C509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574B3" w:rsidRDefault="00502C71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07.06</w:t>
      </w:r>
      <w:r w:rsidR="00F574B3">
        <w:rPr>
          <w:rFonts w:ascii="Times New Roman" w:eastAsia="Times New Roman" w:hAnsi="Times New Roman" w:cs="Times New Roman"/>
          <w:sz w:val="28"/>
          <w:szCs w:val="28"/>
          <w:lang w:eastAsia="ru-RU"/>
        </w:rPr>
        <w:t>.2022 – русский язык.</w:t>
      </w:r>
    </w:p>
    <w:p w:rsidR="00415D49" w:rsidRPr="00F574B3" w:rsidRDefault="00415D49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F57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57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Провести     государственную     итоговую     аттестацию   в     форме </w:t>
      </w:r>
    </w:p>
    <w:p w:rsidR="00415D49" w:rsidRPr="00A67B39" w:rsidRDefault="00415D49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B3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ыпускного экзамена на ППЭ – 2713 (на дому – ул.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д. 3А, кв.1), для выпускницы 9- го класса Школы № 5:</w:t>
      </w:r>
    </w:p>
    <w:p w:rsidR="00415D49" w:rsidRDefault="00415D49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23.05.2022 – математика</w:t>
      </w:r>
      <w:r w:rsidR="00C509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15D49" w:rsidRDefault="00502C71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07.06</w:t>
      </w:r>
      <w:r w:rsidR="00415D49">
        <w:rPr>
          <w:rFonts w:ascii="Times New Roman" w:eastAsia="Times New Roman" w:hAnsi="Times New Roman" w:cs="Times New Roman"/>
          <w:sz w:val="28"/>
          <w:szCs w:val="28"/>
          <w:lang w:eastAsia="ru-RU"/>
        </w:rPr>
        <w:t>.2022 – русский язык.</w:t>
      </w:r>
    </w:p>
    <w:p w:rsidR="003D1B6F" w:rsidRPr="0098397A" w:rsidRDefault="003D1B6F" w:rsidP="00BF4CEC">
      <w:p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9839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государственную итоговую аттестацию в форме основного</w:t>
      </w:r>
    </w:p>
    <w:p w:rsidR="003D1B6F" w:rsidRDefault="003D1B6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экзамена   </w:t>
      </w:r>
      <w:r w:rsidRPr="002C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выпускников 9-х классов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Земцовской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школы:</w:t>
      </w:r>
    </w:p>
    <w:p w:rsidR="003D1B6F" w:rsidRPr="003D1B6F" w:rsidRDefault="003D1B6F" w:rsidP="00BF4CEC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B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ППЭ – 2701 (Школа № 4):</w:t>
      </w:r>
    </w:p>
    <w:p w:rsidR="003D1B6F" w:rsidRDefault="00502C71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3D1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.05.2022 – математика, </w:t>
      </w:r>
    </w:p>
    <w:p w:rsidR="003D1B6F" w:rsidRDefault="003D1B6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27.05.2022 – обществознание,</w:t>
      </w:r>
    </w:p>
    <w:p w:rsidR="003D1B6F" w:rsidRDefault="00502C71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3D1B6F">
        <w:rPr>
          <w:rFonts w:ascii="Times New Roman" w:eastAsia="Times New Roman" w:hAnsi="Times New Roman" w:cs="Times New Roman"/>
          <w:sz w:val="28"/>
          <w:szCs w:val="28"/>
          <w:lang w:eastAsia="ru-RU"/>
        </w:rPr>
        <w:t>.06.2022 – русский язык,</w:t>
      </w:r>
    </w:p>
    <w:p w:rsidR="003D1B6F" w:rsidRDefault="003D1B6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15.06.2022 – информатика и ИКТ,</w:t>
      </w:r>
    </w:p>
    <w:p w:rsidR="003D1B6F" w:rsidRDefault="00C50963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22.06.2022 – информатика и ИКТ.</w:t>
      </w:r>
    </w:p>
    <w:p w:rsidR="00415D49" w:rsidRPr="0098397A" w:rsidRDefault="003D1B6F" w:rsidP="00BF4CEC">
      <w:p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15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15D49" w:rsidRPr="009839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государственную итоговую аттестацию в форме основного</w:t>
      </w:r>
    </w:p>
    <w:p w:rsidR="003D1B6F" w:rsidRDefault="00415D49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1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C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3D1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выпускников 9-х классов</w:t>
      </w:r>
      <w:r w:rsidR="003D1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Гимназии № 2:</w:t>
      </w:r>
    </w:p>
    <w:p w:rsidR="003D1B6F" w:rsidRPr="003D1B6F" w:rsidRDefault="008E604A" w:rsidP="00BF4CEC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ППЭ – 2701</w:t>
      </w:r>
      <w:r w:rsidR="003D1B6F" w:rsidRPr="003D1B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15D49" w:rsidRDefault="009F1F81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19.05.2022 – английский язык (устная часть),</w:t>
      </w:r>
      <w:r w:rsidR="00415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F1F81" w:rsidRDefault="009F1F81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20.05.2022 – английский язык (письмена часть),</w:t>
      </w:r>
    </w:p>
    <w:p w:rsidR="00415D49" w:rsidRDefault="00415D49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23.05.2022 – математика, </w:t>
      </w:r>
    </w:p>
    <w:p w:rsidR="00415D49" w:rsidRDefault="00415D49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27.05.2022 – обществознание,</w:t>
      </w:r>
    </w:p>
    <w:p w:rsidR="00415D49" w:rsidRDefault="00415D49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01.06.2022 </w:t>
      </w:r>
      <w:r w:rsidR="003D1B6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история</w:t>
      </w:r>
      <w:r w:rsidR="003D1B6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D1B6F" w:rsidRDefault="003D1B6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07.06.2022 – русский язык,</w:t>
      </w:r>
    </w:p>
    <w:p w:rsidR="003D1B6F" w:rsidRDefault="003D1B6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15.06.2022 – информатика и ИКТ,</w:t>
      </w:r>
    </w:p>
    <w:p w:rsidR="003D1B6F" w:rsidRDefault="003D1B6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22.06.2022 – информатика и ИКТ,</w:t>
      </w:r>
    </w:p>
    <w:p w:rsidR="003D1B6F" w:rsidRDefault="003D1B6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22.06.2022 – литература.</w:t>
      </w:r>
    </w:p>
    <w:p w:rsidR="003D1B6F" w:rsidRDefault="008E604A" w:rsidP="00BF4CEC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ППЭ – 2702</w:t>
      </w:r>
      <w:r w:rsidR="003D1B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D1B6F" w:rsidRDefault="003D1B6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01.06.2022 – физика,</w:t>
      </w:r>
    </w:p>
    <w:p w:rsidR="003D1B6F" w:rsidRDefault="003D1B6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01.06.2022 – биология,</w:t>
      </w:r>
    </w:p>
    <w:p w:rsidR="003D1B6F" w:rsidRDefault="003D1B6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15.06.2022 – география.</w:t>
      </w:r>
    </w:p>
    <w:p w:rsidR="003D1B6F" w:rsidRPr="0098397A" w:rsidRDefault="003D1B6F" w:rsidP="00BF4CEC">
      <w:p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9839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государственную итоговую аттестацию в форме основного</w:t>
      </w:r>
    </w:p>
    <w:p w:rsidR="003D1B6F" w:rsidRDefault="003D1B6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экзамена   </w:t>
      </w:r>
      <w:r w:rsidRPr="002C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выпускников 9-х классов Школы № 3:</w:t>
      </w:r>
    </w:p>
    <w:p w:rsidR="003D1B6F" w:rsidRPr="003D1B6F" w:rsidRDefault="008E604A" w:rsidP="00BF4CEC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ППЭ – 2701</w:t>
      </w:r>
      <w:r w:rsidR="003D1B6F" w:rsidRPr="003D1B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F1F81" w:rsidRDefault="009F1F81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19.05.2022 – английский язык (устная часть), </w:t>
      </w:r>
    </w:p>
    <w:p w:rsidR="003D1B6F" w:rsidRDefault="009F1F81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20.05.2022 – английский язык (письменная часть),</w:t>
      </w:r>
      <w:r w:rsidR="003D1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D1B6F" w:rsidRDefault="003D1B6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24.05.2022 – математика, </w:t>
      </w:r>
    </w:p>
    <w:p w:rsidR="003D1B6F" w:rsidRDefault="003D1B6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28.05.2022 – обществознание,</w:t>
      </w:r>
    </w:p>
    <w:p w:rsidR="003D1B6F" w:rsidRDefault="003D1B6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01.06.2022 – история,</w:t>
      </w:r>
    </w:p>
    <w:p w:rsidR="003D1B6F" w:rsidRDefault="003D1B6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08.06.2022 – русский язык,</w:t>
      </w:r>
    </w:p>
    <w:p w:rsidR="003D1B6F" w:rsidRDefault="00492B58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15.06.2022 – химия.</w:t>
      </w:r>
    </w:p>
    <w:p w:rsidR="003D1B6F" w:rsidRDefault="008E604A" w:rsidP="00BF4CEC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ППЭ – 2702</w:t>
      </w:r>
      <w:r w:rsidR="003D1B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D1B6F" w:rsidRDefault="003D1B6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01.06.2022 – физика,</w:t>
      </w:r>
    </w:p>
    <w:p w:rsidR="003D1B6F" w:rsidRDefault="003D1B6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01.06.2022 – биология,</w:t>
      </w:r>
    </w:p>
    <w:p w:rsidR="003D1B6F" w:rsidRDefault="003D1B6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15.06.2022 – география.</w:t>
      </w:r>
    </w:p>
    <w:p w:rsidR="003D1B6F" w:rsidRPr="0098397A" w:rsidRDefault="003D1B6F" w:rsidP="00BF4CEC">
      <w:p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Pr="009839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государственную итоговую аттестацию в форме основного</w:t>
      </w:r>
    </w:p>
    <w:p w:rsidR="003D1B6F" w:rsidRDefault="003D1B6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экзамена   </w:t>
      </w:r>
      <w:r w:rsidRPr="002C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выпускников 9-х классов Школы № 4:</w:t>
      </w:r>
    </w:p>
    <w:p w:rsidR="003D1B6F" w:rsidRPr="003D1B6F" w:rsidRDefault="008E604A" w:rsidP="00BF4CEC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ППЭ – 2701</w:t>
      </w:r>
      <w:r w:rsidR="003D1B6F" w:rsidRPr="003D1B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F1F81" w:rsidRDefault="009F1F81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19.05.2022 – английский язык (устная часть), </w:t>
      </w:r>
    </w:p>
    <w:p w:rsidR="003D1B6F" w:rsidRDefault="009F1F81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20.05.2022 – английский язык (письменная часть),</w:t>
      </w:r>
      <w:r w:rsidR="003D1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D1B6F" w:rsidRDefault="003D1B6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01.06.2022 – история,</w:t>
      </w:r>
    </w:p>
    <w:p w:rsidR="003D1B6F" w:rsidRDefault="003D1B6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01.06.2022 – биология,</w:t>
      </w:r>
    </w:p>
    <w:p w:rsidR="003D1B6F" w:rsidRDefault="003D1B6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15.06.2022 – информатика и ИКТ,</w:t>
      </w:r>
    </w:p>
    <w:p w:rsidR="003D1B6F" w:rsidRDefault="003D1B6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15.06.2022 – химия,</w:t>
      </w:r>
    </w:p>
    <w:p w:rsidR="003D1B6F" w:rsidRDefault="003D1B6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22.06.2022 – информатика и ИКТ</w:t>
      </w:r>
      <w:r w:rsidR="00C509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1B6F" w:rsidRDefault="008E604A" w:rsidP="00BF4CEC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ППЭ – 2702</w:t>
      </w:r>
      <w:r w:rsidR="003D1B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D1B6F" w:rsidRDefault="003D1B6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23.05.2022 – математика,</w:t>
      </w:r>
    </w:p>
    <w:p w:rsidR="003D1B6F" w:rsidRPr="003D1B6F" w:rsidRDefault="003D1B6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27.05.2022 – обществознание,</w:t>
      </w:r>
    </w:p>
    <w:p w:rsidR="003D1B6F" w:rsidRDefault="003D1B6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01.06.2022 – физика,</w:t>
      </w:r>
    </w:p>
    <w:p w:rsidR="003D1B6F" w:rsidRDefault="003D1B6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07.06.2022 – русский язык,</w:t>
      </w:r>
    </w:p>
    <w:p w:rsidR="003D1B6F" w:rsidRPr="003D1B6F" w:rsidRDefault="003D1B6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15.06.2022 – география.</w:t>
      </w:r>
    </w:p>
    <w:p w:rsidR="009377DB" w:rsidRPr="0098397A" w:rsidRDefault="009377DB" w:rsidP="00BF4CEC">
      <w:p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Pr="009839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государственную итоговую аттестацию в форме основного</w:t>
      </w:r>
    </w:p>
    <w:p w:rsidR="009377DB" w:rsidRDefault="009377DB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экзамена   </w:t>
      </w:r>
      <w:r w:rsidRPr="002C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выпускников 9-х классов Школы № 5:</w:t>
      </w:r>
    </w:p>
    <w:p w:rsidR="009377DB" w:rsidRPr="003D1B6F" w:rsidRDefault="009377DB" w:rsidP="00BF4CEC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B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ППЭ</w:t>
      </w:r>
      <w:r w:rsid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2701</w:t>
      </w:r>
      <w:r w:rsidRPr="003D1B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377DB" w:rsidRDefault="009F1F81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19.05.2022 – английский язык (устная часть), </w:t>
      </w:r>
    </w:p>
    <w:p w:rsidR="009F1F81" w:rsidRDefault="009F1F81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20.05.2022 – английский язык (письменная часть),</w:t>
      </w:r>
    </w:p>
    <w:p w:rsidR="009377DB" w:rsidRDefault="009377DB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01.06.2022 – история,</w:t>
      </w:r>
    </w:p>
    <w:p w:rsidR="009377DB" w:rsidRDefault="009377DB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15.06.2022 – информатика и ИКТ,</w:t>
      </w:r>
    </w:p>
    <w:p w:rsidR="009377DB" w:rsidRDefault="009377DB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15.06.2022 – химия,</w:t>
      </w:r>
    </w:p>
    <w:p w:rsidR="009377DB" w:rsidRDefault="009377DB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22.06.2022 – информатика и ИКТ</w:t>
      </w:r>
      <w:r w:rsidR="00C509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77DB" w:rsidRDefault="008E604A" w:rsidP="00BF4CEC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ППЭ – 2702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377DB" w:rsidRDefault="009377DB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24.05.2022 – математика,</w:t>
      </w:r>
    </w:p>
    <w:p w:rsidR="009377DB" w:rsidRPr="003D1B6F" w:rsidRDefault="009377DB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28.05.2022 – обществознание,</w:t>
      </w:r>
    </w:p>
    <w:p w:rsidR="009377DB" w:rsidRDefault="009377DB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01.06.2022 – физика,</w:t>
      </w:r>
    </w:p>
    <w:p w:rsidR="009377DB" w:rsidRDefault="009377DB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01.06.2022 – биология,</w:t>
      </w:r>
    </w:p>
    <w:p w:rsidR="009377DB" w:rsidRDefault="009377DB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08.06.2022 – русский язык,</w:t>
      </w:r>
    </w:p>
    <w:p w:rsidR="009377DB" w:rsidRDefault="009377DB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15.06.2022 – география.</w:t>
      </w:r>
    </w:p>
    <w:p w:rsidR="009377DB" w:rsidRDefault="008E604A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9377DB" w:rsidRPr="009839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377DB" w:rsidRPr="00983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государственную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377DB" w:rsidRPr="00983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итоговую 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377DB" w:rsidRPr="0098397A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аттестацию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377DB" w:rsidRPr="00983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377DB" w:rsidRPr="00983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</w:t>
      </w:r>
    </w:p>
    <w:p w:rsidR="009377DB" w:rsidRDefault="009377DB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8397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C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экзамена   </w:t>
      </w:r>
      <w:r w:rsidRPr="002C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выпускников 9-х классов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Новосёлковской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школы:</w:t>
      </w:r>
    </w:p>
    <w:p w:rsidR="009377DB" w:rsidRPr="003D1B6F" w:rsidRDefault="008E604A" w:rsidP="00BF4CEC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ППЭ – 2701</w:t>
      </w:r>
      <w:r w:rsidR="009377DB" w:rsidRPr="003D1B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377DB" w:rsidRDefault="009377DB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24.05.2022 – математика, </w:t>
      </w:r>
    </w:p>
    <w:p w:rsidR="009377DB" w:rsidRDefault="009377DB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27.05.2022 – обществознание,</w:t>
      </w:r>
    </w:p>
    <w:p w:rsidR="009377DB" w:rsidRDefault="00492B58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>.06.2022 – русский язык,</w:t>
      </w:r>
    </w:p>
    <w:p w:rsidR="009377DB" w:rsidRDefault="00C50963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15.06.2022 – информатика и ИКТ.</w:t>
      </w:r>
    </w:p>
    <w:p w:rsidR="009377DB" w:rsidRDefault="008E604A" w:rsidP="00BF4CEC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ППЭ – 2702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377DB" w:rsidRDefault="009377DB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01.06.2022 – физика,</w:t>
      </w:r>
    </w:p>
    <w:p w:rsidR="008E604A" w:rsidRDefault="009377DB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01.06.2022 – биология.</w:t>
      </w:r>
    </w:p>
    <w:p w:rsidR="009377DB" w:rsidRDefault="008E604A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="009377DB" w:rsidRPr="009839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377DB" w:rsidRPr="00983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государственную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377DB" w:rsidRPr="00983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итоговую 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377DB" w:rsidRPr="0098397A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аттестацию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377DB" w:rsidRPr="00983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377DB" w:rsidRPr="00983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</w:t>
      </w:r>
    </w:p>
    <w:p w:rsidR="009377DB" w:rsidRDefault="009377DB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8397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C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экзамена   </w:t>
      </w:r>
      <w:r w:rsidRPr="002C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выпускников 9-х классов Селянской школы:</w:t>
      </w:r>
    </w:p>
    <w:p w:rsidR="009377DB" w:rsidRPr="003D1B6F" w:rsidRDefault="008E604A" w:rsidP="00BF4CEC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ППЭ – 2701</w:t>
      </w:r>
      <w:r w:rsidR="009377DB" w:rsidRPr="003D1B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377DB" w:rsidRDefault="009377DB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24.05.2022 – математика, </w:t>
      </w:r>
    </w:p>
    <w:p w:rsidR="009377DB" w:rsidRDefault="009377DB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27.05.2022 – обществознание,</w:t>
      </w:r>
    </w:p>
    <w:p w:rsidR="009377DB" w:rsidRDefault="009377DB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01.06.2022 – история,</w:t>
      </w:r>
    </w:p>
    <w:p w:rsidR="00415D49" w:rsidRDefault="009377DB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08.06.2022 – русский язык.</w:t>
      </w:r>
    </w:p>
    <w:p w:rsidR="0009389F" w:rsidRDefault="009377DB" w:rsidP="00BF4CEC">
      <w:p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 Определить</w:t>
      </w:r>
      <w:r w:rsidRP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ППЭ – 2701 </w:t>
      </w:r>
      <w:r w:rsidR="00492B5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№ 4</w:t>
      </w:r>
      <w:r w:rsidR="00492B5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377DB" w:rsidRDefault="0009389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12.1. </w:t>
      </w:r>
      <w:proofErr w:type="spellStart"/>
      <w:r w:rsid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Арнаутову</w:t>
      </w:r>
      <w:proofErr w:type="spellEnd"/>
      <w:r w:rsid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Елену Викторовну, главного </w:t>
      </w:r>
      <w:r w:rsidR="009377DB" w:rsidRP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специалиста </w:t>
      </w:r>
      <w:r w:rsidR="009377DB" w:rsidRPr="00501CF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9377DB" w:rsidRPr="0050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ания, 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членом государственной экзаменационной комиссии.</w:t>
      </w:r>
    </w:p>
    <w:p w:rsidR="009377DB" w:rsidRDefault="008E604A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093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12.2. </w:t>
      </w:r>
      <w:r w:rsidR="009377DB" w:rsidRP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Демешко   Ирину    Геннадьевн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у,    заместителя  директора  </w:t>
      </w:r>
      <w:r w:rsidR="009377DB" w:rsidRPr="0050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№ 3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руководителем пункта проведения экзаменов.</w:t>
      </w:r>
    </w:p>
    <w:p w:rsidR="009377DB" w:rsidRDefault="008E604A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093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12.3. </w:t>
      </w:r>
      <w:r w:rsidR="009377DB" w:rsidRP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Смирнова Владислава Викторовича, 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специалиста</w:t>
      </w:r>
      <w:r w:rsidR="009377DB" w:rsidRP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</w:t>
      </w:r>
      <w:r w:rsidR="009377DB" w:rsidRPr="00E6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9377DB" w:rsidRPr="00501CF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техническим специалистом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0AD6" w:rsidRPr="001053B3" w:rsidRDefault="001053B3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13. </w:t>
      </w:r>
      <w:r w:rsidR="009377DB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</w:t>
      </w:r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ППЭ – 2702 </w:t>
      </w:r>
      <w:r w:rsidR="00492B5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Гимназия № 2</w:t>
      </w:r>
      <w:r w:rsidR="00492B5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0E17" w:rsidRDefault="0009389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13.1. </w:t>
      </w:r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Дегтярёву </w:t>
      </w:r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Наталью</w:t>
      </w:r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Витальевну, </w:t>
      </w:r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</w:t>
      </w:r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</w:t>
      </w:r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№ </w:t>
      </w:r>
      <w:r w:rsidR="00321106">
        <w:rPr>
          <w:rFonts w:ascii="Times New Roman" w:eastAsia="Times New Roman" w:hAnsi="Times New Roman" w:cs="Times New Roman"/>
          <w:sz w:val="28"/>
          <w:szCs w:val="28"/>
          <w:lang w:eastAsia="ru-RU"/>
        </w:rPr>
        <w:t>5, членом</w:t>
      </w:r>
      <w:r w:rsidR="0050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</w:t>
      </w:r>
      <w:r w:rsidR="0032110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50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экзаменационной комиссии.</w:t>
      </w:r>
    </w:p>
    <w:p w:rsidR="00501CF7" w:rsidRPr="001053B3" w:rsidRDefault="008E604A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13.2. </w:t>
      </w:r>
      <w:r w:rsidR="00501CF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Стулову</w:t>
      </w:r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01CF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Янину </w:t>
      </w:r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01CF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Михайловну, </w:t>
      </w:r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01CF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</w:t>
      </w:r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01CF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Гимназии</w:t>
      </w:r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1CF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2, </w:t>
      </w:r>
    </w:p>
    <w:p w:rsidR="00501CF7" w:rsidRDefault="00501CF7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01CF7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проведения экзаменов.</w:t>
      </w:r>
    </w:p>
    <w:p w:rsidR="008E604A" w:rsidRDefault="001053B3" w:rsidP="00BF4CEC">
      <w:pPr>
        <w:spacing w:after="0" w:line="240" w:lineRule="auto"/>
        <w:ind w:left="11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13.3. </w:t>
      </w:r>
      <w:proofErr w:type="spellStart"/>
      <w:r w:rsidR="00501CF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Двойникову</w:t>
      </w:r>
      <w:proofErr w:type="spellEnd"/>
      <w:r w:rsid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1CF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Антонину</w:t>
      </w:r>
      <w:r w:rsid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1CF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</w:t>
      </w:r>
      <w:r w:rsid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ровну,   заместителя   директора</w:t>
      </w:r>
    </w:p>
    <w:p w:rsidR="00501CF7" w:rsidRDefault="008E604A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Гимназии № 2, </w:t>
      </w:r>
      <w:r w:rsidR="00E35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техническим специалистом.</w:t>
      </w:r>
    </w:p>
    <w:p w:rsidR="0009389F" w:rsidRDefault="001053B3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14. </w:t>
      </w:r>
      <w:r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на ППЭ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2711 </w:t>
      </w:r>
      <w:r w:rsidR="00492B5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№ 4</w:t>
      </w:r>
      <w:r w:rsidR="00492B5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053B3" w:rsidRDefault="0009389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14.1. </w:t>
      </w:r>
      <w:proofErr w:type="spellStart"/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Колеватых</w:t>
      </w:r>
      <w:proofErr w:type="spellEnd"/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Ольгу Александровну</w:t>
      </w:r>
      <w:r w:rsidR="001053B3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заместителя  директора 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№ 4, членом государственной экзаменационной комиссии.</w:t>
      </w:r>
    </w:p>
    <w:p w:rsidR="001053B3" w:rsidRDefault="00C7120A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093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14.2. Миловидову Аллу  Васильевну</w:t>
      </w:r>
      <w:r w:rsidR="001053B3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заместителя </w:t>
      </w:r>
      <w:r w:rsidR="001053B3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  </w:t>
      </w:r>
      <w:r w:rsidR="00492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</w:t>
      </w:r>
      <w:r w:rsidR="00492B5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</w:t>
      </w:r>
      <w:r w:rsidR="001053B3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053B3" w:rsidRPr="00501CF7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уководителем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проведения экзаменов.</w:t>
      </w:r>
    </w:p>
    <w:p w:rsidR="006E2B4C" w:rsidRDefault="00C7120A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093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14.3. </w:t>
      </w:r>
      <w:r w:rsid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Беляеву Ирину Семёновну, </w:t>
      </w:r>
      <w:r w:rsidR="006E2B4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Школы № 3, организатором в аудитории.</w:t>
      </w:r>
    </w:p>
    <w:p w:rsidR="006E2B4C" w:rsidRDefault="008E604A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</w:t>
      </w:r>
      <w:r w:rsidR="00C71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93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71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14.4. </w:t>
      </w:r>
      <w:proofErr w:type="spellStart"/>
      <w:r w:rsidR="006E2B4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Клименченко</w:t>
      </w:r>
      <w:proofErr w:type="spellEnd"/>
      <w:r w:rsidR="006E2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Наталью Михайловну, учителя Школы № 4, организатором в аудитории.</w:t>
      </w:r>
    </w:p>
    <w:p w:rsidR="006E2B4C" w:rsidRDefault="00C7120A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093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E2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14.5. </w:t>
      </w:r>
      <w:proofErr w:type="spellStart"/>
      <w:r w:rsidR="006E2B4C">
        <w:rPr>
          <w:rFonts w:ascii="Times New Roman" w:eastAsia="Times New Roman" w:hAnsi="Times New Roman" w:cs="Times New Roman"/>
          <w:sz w:val="28"/>
          <w:szCs w:val="28"/>
          <w:lang w:eastAsia="ru-RU"/>
        </w:rPr>
        <w:t>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Галину Ивановну, учителя </w:t>
      </w:r>
      <w:r w:rsidR="006E2B4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 № 4, организатором вне аудитории.</w:t>
      </w:r>
    </w:p>
    <w:p w:rsidR="001053B3" w:rsidRPr="001053B3" w:rsidRDefault="001053B3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15. </w:t>
      </w:r>
      <w:r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на ППЭ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2712 (на дому):</w:t>
      </w:r>
    </w:p>
    <w:p w:rsidR="001053B3" w:rsidRDefault="0009389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492B58">
        <w:rPr>
          <w:rFonts w:ascii="Times New Roman" w:eastAsia="Times New Roman" w:hAnsi="Times New Roman" w:cs="Times New Roman"/>
          <w:sz w:val="28"/>
          <w:szCs w:val="28"/>
          <w:lang w:eastAsia="ru-RU"/>
        </w:rPr>
        <w:t>15.1. Чурилину Светлану Алексеевну</w:t>
      </w:r>
      <w:r w:rsidR="001053B3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</w:t>
      </w:r>
      <w:r w:rsidR="001053B3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53B3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 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Школы № 3, членом государственной экзаменационной комиссии.</w:t>
      </w:r>
    </w:p>
    <w:p w:rsidR="001053B3" w:rsidRDefault="00C7120A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093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15.2. Боголюбову Евгению Михайловну</w:t>
      </w:r>
      <w:r w:rsidR="001053B3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заместителя </w:t>
      </w:r>
      <w:r w:rsidR="001053B3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  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 № 3</w:t>
      </w:r>
      <w:r w:rsidR="001053B3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053B3" w:rsidRPr="00501CF7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уководителем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проведения экзаменов.</w:t>
      </w:r>
    </w:p>
    <w:p w:rsidR="006E2B4C" w:rsidRDefault="00C7120A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093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15.3. Крылову </w:t>
      </w:r>
      <w:r w:rsidR="006E2B4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Светлану Михайловну, учите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Школы № </w:t>
      </w:r>
      <w:r w:rsidR="006E2B4C">
        <w:rPr>
          <w:rFonts w:ascii="Times New Roman" w:eastAsia="Times New Roman" w:hAnsi="Times New Roman" w:cs="Times New Roman"/>
          <w:sz w:val="28"/>
          <w:szCs w:val="28"/>
          <w:lang w:eastAsia="ru-RU"/>
        </w:rPr>
        <w:t>3, организатором в аудитории.</w:t>
      </w:r>
    </w:p>
    <w:p w:rsidR="006E2B4C" w:rsidRDefault="00C7120A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093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E2B4C">
        <w:rPr>
          <w:rFonts w:ascii="Times New Roman" w:eastAsia="Times New Roman" w:hAnsi="Times New Roman" w:cs="Times New Roman"/>
          <w:sz w:val="28"/>
          <w:szCs w:val="28"/>
          <w:lang w:eastAsia="ru-RU"/>
        </w:rPr>
        <w:t>15.4.  Николаеву Светлану Владимировну, учителя Школы № 3, техническим специалистом.</w:t>
      </w:r>
    </w:p>
    <w:p w:rsidR="0009389F" w:rsidRDefault="001053B3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16. </w:t>
      </w:r>
      <w:r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на ППЭ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2713 (на дому):</w:t>
      </w:r>
    </w:p>
    <w:p w:rsidR="001053B3" w:rsidRDefault="0009389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16.1. Крылову Инну Анатольевну</w:t>
      </w:r>
      <w:r w:rsidR="001053B3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</w:t>
      </w:r>
      <w:r w:rsidR="001053B3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53B3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 </w:t>
      </w:r>
      <w:r w:rsidR="00492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 № 5, членом государственной экзаменационной комиссии.</w:t>
      </w:r>
    </w:p>
    <w:p w:rsidR="0009389F" w:rsidRDefault="00C7120A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093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16.2. </w:t>
      </w:r>
      <w:proofErr w:type="spellStart"/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Коробкову</w:t>
      </w:r>
      <w:proofErr w:type="spellEnd"/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Юлию Викторовну</w:t>
      </w:r>
      <w:r w:rsidR="001053B3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заместителя </w:t>
      </w:r>
      <w:r w:rsidR="001053B3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  </w:t>
      </w:r>
      <w:r w:rsidR="00492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</w:t>
      </w:r>
      <w:r w:rsidR="00492B5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5</w:t>
      </w:r>
      <w:r w:rsidR="001053B3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053B3" w:rsidRPr="00501CF7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уководителем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проведения экзаменов.</w:t>
      </w:r>
    </w:p>
    <w:p w:rsidR="006E2B4C" w:rsidRDefault="0009389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6E2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16.3. </w:t>
      </w:r>
      <w:proofErr w:type="spellStart"/>
      <w:r w:rsidR="006E2B4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Кирильчик</w:t>
      </w:r>
      <w:proofErr w:type="spellEnd"/>
      <w:r w:rsidR="006E2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Марину Владимировну, учителя Школы № 5, организатором в аудитории.</w:t>
      </w:r>
    </w:p>
    <w:p w:rsidR="006E2B4C" w:rsidRDefault="00C7120A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093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E2B4C">
        <w:rPr>
          <w:rFonts w:ascii="Times New Roman" w:eastAsia="Times New Roman" w:hAnsi="Times New Roman" w:cs="Times New Roman"/>
          <w:sz w:val="28"/>
          <w:szCs w:val="28"/>
          <w:lang w:eastAsia="ru-RU"/>
        </w:rPr>
        <w:t>16.4. Васькову Нину Петровну, заместителя директора Школы № 5, техническим специалистом.</w:t>
      </w:r>
    </w:p>
    <w:p w:rsidR="00E90E17" w:rsidRPr="00E66B22" w:rsidRDefault="001053B3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17. </w:t>
      </w:r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</w:t>
      </w:r>
      <w:r w:rsidR="00977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9775E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Арнаутову</w:t>
      </w:r>
      <w:proofErr w:type="spellEnd"/>
      <w:r w:rsidR="00977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Елену Викторовну</w:t>
      </w:r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главного</w:t>
      </w:r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специалиста </w:t>
      </w:r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="00FE20E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66B22" w:rsidRPr="00E66B2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бразования</w:t>
      </w:r>
      <w:r w:rsidR="00E6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ответственной за информирование </w:t>
      </w:r>
      <w:r w:rsidR="009775E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государственной итоговой аттеста</w:t>
      </w:r>
      <w:r w:rsidR="002444C8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 полученных ими результатах</w:t>
      </w:r>
      <w:r w:rsidR="009775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75EE" w:rsidRDefault="001053B3" w:rsidP="00BF4CEC">
      <w:p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</w:t>
      </w:r>
      <w:proofErr w:type="spellStart"/>
      <w:r w:rsidR="009775E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Арнаутовой</w:t>
      </w:r>
      <w:proofErr w:type="spellEnd"/>
      <w:r w:rsidR="00977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Елене Викторовне</w:t>
      </w:r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77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ответственной</w:t>
      </w:r>
      <w:r w:rsidR="00977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775E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</w:t>
      </w:r>
    </w:p>
    <w:p w:rsidR="0009389F" w:rsidRDefault="00E66B22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</w:t>
      </w:r>
      <w:r w:rsidR="009775E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итоговой аттеста</w:t>
      </w:r>
      <w:r w:rsidR="002444C8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 полученных ими результатах</w:t>
      </w:r>
      <w:r w:rsidR="009775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415C" w:rsidRDefault="0009389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18.1. </w:t>
      </w:r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</w:t>
      </w:r>
      <w:r w:rsidR="00321106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</w:t>
      </w:r>
      <w:r w:rsidR="00321106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321106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2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1106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2B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Регионального центра обработки информации</w:t>
      </w:r>
      <w:r w:rsidR="00321106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2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1106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</w:t>
      </w:r>
      <w:r w:rsidR="00321106" w:rsidRPr="0032110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итоговой аттестации</w:t>
      </w:r>
      <w:r w:rsidR="00E66B22" w:rsidRPr="00321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2B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соответствующему общеобразовательному предмету для информирования о результатах по каждому учебному предмету</w:t>
      </w:r>
      <w:proofErr w:type="gramEnd"/>
      <w:r w:rsidR="00492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требованиями </w:t>
      </w:r>
      <w:r w:rsidR="003241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Российской Федерации в области защиты персональных данных.</w:t>
      </w:r>
    </w:p>
    <w:p w:rsidR="00321106" w:rsidRPr="001053B3" w:rsidRDefault="0009389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18.2. 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</w:t>
      </w:r>
      <w:r w:rsidR="00321106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77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1106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выдачу</w:t>
      </w:r>
      <w:r w:rsidR="00321106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протоколов       с       результатами </w:t>
      </w:r>
    </w:p>
    <w:p w:rsidR="0009389F" w:rsidRDefault="00321106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10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итоговой аттестации</w:t>
      </w:r>
      <w:r w:rsidR="0032415C" w:rsidRPr="00321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5D0F" w:rsidRPr="00321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321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15D0F" w:rsidRPr="00321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321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</w:t>
      </w:r>
      <w:r w:rsidR="0032415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2415C" w:rsidRPr="0032415C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олучения</w:t>
      </w:r>
      <w:r w:rsidR="0032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протоколов по соответствующему общеобразовательному предмету в общеобразовательные организации, расположенные на территории </w:t>
      </w:r>
      <w:proofErr w:type="spellStart"/>
      <w:r w:rsidR="003241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 w:rsidR="0032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округа, для информиро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вания участников </w:t>
      </w:r>
      <w:r w:rsidR="00E35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полученных ими результатах</w:t>
      </w:r>
      <w:r w:rsidR="003241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415C" w:rsidRPr="001053B3" w:rsidRDefault="0009389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18.3. 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своевременным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информированием </w:t>
      </w:r>
    </w:p>
    <w:p w:rsidR="0032415C" w:rsidRDefault="00321106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государственной итоговой аттестации</w:t>
      </w:r>
      <w:r w:rsidR="0032415C" w:rsidRPr="0032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результатах</w:t>
      </w:r>
      <w:r w:rsidR="0032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каждому общеобразовательному предмету.</w:t>
      </w:r>
    </w:p>
    <w:p w:rsidR="008D45EF" w:rsidRPr="001053B3" w:rsidRDefault="0009389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18.4. 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45E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ознакомление</w:t>
      </w:r>
      <w:r w:rsidR="008D45E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45E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45E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45E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D45E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proofErr w:type="gramEnd"/>
      <w:r w:rsidR="008D45E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415C" w:rsidRPr="0032415C" w:rsidRDefault="008D45E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5E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итоговой аттестации</w:t>
      </w:r>
      <w:r w:rsidR="00F15D0F" w:rsidRPr="008D4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8D4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полученными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ими результатами</w:t>
      </w:r>
      <w:r w:rsidR="0032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соответствующему общеобразовательному предмету, с решениями ГЭК и с решениями конфликтной комиссии по вопросам изменения и (или) аннулирования 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зультатов</w:t>
      </w:r>
      <w:r w:rsidR="0032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одного рабочего дня со дня передачи в </w:t>
      </w:r>
      <w:r w:rsidR="003241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образовательные организации, с использованием протокола озна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комления участников.</w:t>
      </w:r>
    </w:p>
    <w:p w:rsidR="00321106" w:rsidRPr="001053B3" w:rsidRDefault="001053B3" w:rsidP="00BF4CEC">
      <w:p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</w:t>
      </w:r>
      <w:r w:rsidR="00321106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щеоб</w:t>
      </w:r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разовательных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0E17" w:rsidRPr="00321106" w:rsidRDefault="0032415C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10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округа:</w:t>
      </w:r>
    </w:p>
    <w:p w:rsidR="0032415C" w:rsidRPr="001053B3" w:rsidRDefault="0009389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19.1. 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7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2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роспись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инструктажи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</w:t>
      </w:r>
    </w:p>
    <w:p w:rsidR="0032415C" w:rsidRDefault="0032415C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2415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итог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241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</w:t>
      </w:r>
      <w:r w:rsidR="00355728">
        <w:rPr>
          <w:rFonts w:ascii="Times New Roman" w:eastAsia="Times New Roman" w:hAnsi="Times New Roman" w:cs="Times New Roman"/>
          <w:sz w:val="28"/>
          <w:szCs w:val="28"/>
          <w:lang w:eastAsia="ru-RU"/>
        </w:rPr>
        <w:t>тации</w:t>
      </w:r>
      <w:r w:rsidR="00FD6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проведения государственной итоговой аттестации,</w:t>
      </w:r>
      <w:r w:rsidR="00F1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</w:t>
      </w:r>
      <w:r w:rsidR="00977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прибытии на экзамены строго по графику, о проведении термометрии, об организации питьевого режима, </w:t>
      </w:r>
      <w:r w:rsidR="00F15D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основаниях для удаления с экзамена, изменения и</w:t>
      </w:r>
      <w:r w:rsidR="008D45EF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аннулирования результатов</w:t>
      </w:r>
      <w:r w:rsidR="00F1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 порядке подачи и рассмотрения апелляций, о времени и месте </w:t>
      </w:r>
      <w:r w:rsidR="008D45E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ознакомления с результатами</w:t>
      </w:r>
      <w:r w:rsidR="00F15D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</w:t>
      </w:r>
      <w:r w:rsidR="0032110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вилах проведения основного государственного экзамена и государств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енного выпускного экзамена до 18.05.2022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F15D0F" w:rsidRPr="001053B3" w:rsidRDefault="0009389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19.2.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роспись проинформировать работников, привлекаемых</w:t>
      </w:r>
      <w:r w:rsidR="00A92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20E8" w:rsidRPr="00F15D0F" w:rsidRDefault="00321106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проведению государственной итоговой аттестации</w:t>
      </w:r>
      <w:r w:rsidR="00F15D0F" w:rsidRPr="00AF322F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сроках,</w:t>
      </w:r>
      <w:r w:rsidR="008D4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местах и порядке проведения государственной итоговой аттест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D45E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</w:t>
      </w:r>
      <w:r w:rsidR="00F15D0F" w:rsidRPr="00AF3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1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</w:t>
      </w:r>
      <w:r w:rsidR="00F15D0F" w:rsidRPr="00AF3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 основаниях для удаления из пункта проведения экзаменов</w:t>
      </w:r>
      <w:r w:rsidR="00F15D0F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применении мер дисциплинарного и администра</w:t>
      </w:r>
      <w:r w:rsidR="00F15D0F" w:rsidRPr="00AF322F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тивного воздействия в отношении ли</w:t>
      </w:r>
      <w:r w:rsidR="00A92D65">
        <w:rPr>
          <w:rFonts w:ascii="Times New Roman" w:eastAsia="Times New Roman" w:hAnsi="Times New Roman" w:cs="Times New Roman"/>
          <w:sz w:val="28"/>
          <w:szCs w:val="28"/>
          <w:lang w:eastAsia="ru-RU"/>
        </w:rPr>
        <w:t>ц, привлекаемых к проведению государственной итоговой аттестации</w:t>
      </w:r>
      <w:r w:rsidR="00F15D0F" w:rsidRPr="00AF3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нарушивших уст</w:t>
      </w:r>
      <w:r w:rsidR="00A92D6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ановленный порядок проведения государственной итоговой аттестации</w:t>
      </w:r>
      <w:r w:rsidR="00FD6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18.05.2022.</w:t>
      </w:r>
    </w:p>
    <w:p w:rsidR="00F15D0F" w:rsidRPr="001053B3" w:rsidRDefault="0009389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19.3.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    под    личный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контроль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присутствие </w:t>
      </w:r>
      <w:r w:rsidR="00FD6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415C" w:rsidRDefault="0032415C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экзаменов </w:t>
      </w:r>
      <w:r w:rsidR="004027F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педагогов, занятых для проведения государственной итоговой аттестации.</w:t>
      </w:r>
    </w:p>
    <w:p w:rsidR="004027F9" w:rsidRPr="001053B3" w:rsidRDefault="0009389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19.4. </w:t>
      </w:r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</w:t>
      </w:r>
      <w:r w:rsidR="00E81CEA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E81CEA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1CEA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</w:t>
      </w:r>
      <w:r w:rsidR="00E81CEA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организациях </w:t>
      </w:r>
      <w:r w:rsidR="00E81CEA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2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лиц, </w:t>
      </w:r>
    </w:p>
    <w:p w:rsidR="009F1F81" w:rsidRDefault="00FD69A0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ответственных за сопровождение обучающихся на государственной итоговой аттестации, </w:t>
      </w:r>
      <w:r w:rsidR="004027F9" w:rsidRPr="00402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участников</w:t>
      </w:r>
      <w:r w:rsidR="00E81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результатах.</w:t>
      </w:r>
    </w:p>
    <w:p w:rsidR="00FE20E8" w:rsidRPr="001053B3" w:rsidRDefault="0009389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19.5. </w:t>
      </w:r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</w:t>
      </w:r>
      <w:r w:rsidR="00FE20E8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</w:t>
      </w:r>
      <w:r w:rsidR="00FE20E8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6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20E8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</w:t>
      </w:r>
      <w:r w:rsidR="00FE20E8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="00FE20E8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</w:p>
    <w:p w:rsidR="004027F9" w:rsidRPr="00FE20E8" w:rsidRDefault="00E81CEA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0E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027F9" w:rsidRPr="00FE2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езультатов государственной итоговой аттестации </w:t>
      </w:r>
      <w:proofErr w:type="gramStart"/>
      <w:r w:rsidR="004027F9" w:rsidRPr="00FE20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соответствующему предмету для информирования участников государственной итоговой аттестации о результатах в соответствии с требованиями</w:t>
      </w:r>
      <w:proofErr w:type="gramEnd"/>
      <w:r w:rsidR="004027F9" w:rsidRPr="00FE2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законодательства Российской Федерации в области защиты персональных данных.</w:t>
      </w:r>
    </w:p>
    <w:p w:rsidR="004027F9" w:rsidRPr="001053B3" w:rsidRDefault="0009389F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19.6. </w:t>
      </w:r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итоговой аттестации</w:t>
      </w:r>
    </w:p>
    <w:p w:rsidR="004027F9" w:rsidRDefault="004027F9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8D4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полученными ими результатами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соответствующему общеобразовате</w:t>
      </w:r>
      <w:r w:rsidR="00C120E4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льному предмету, с решениями государственной экзаменационной 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решениями конфликтной комиссии по вопросам  изменения и (ил</w:t>
      </w:r>
      <w:r w:rsidR="008D4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и) аннулирования результатов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трех </w:t>
      </w:r>
      <w:r w:rsidR="00E81C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</w:t>
      </w:r>
      <w:r w:rsidR="00C120E4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дня их утверждения государственной экзаменационной комиссией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прото</w:t>
      </w:r>
      <w:r w:rsidR="008D45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кола ознакомления участников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4027F9" w:rsidRPr="001053B3" w:rsidRDefault="001053B3" w:rsidP="00BF4CEC">
      <w:pPr>
        <w:spacing w:after="0" w:line="240" w:lineRule="auto"/>
        <w:ind w:left="11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19.7. </w:t>
      </w:r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хранение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протоколов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ознакомления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</w:t>
      </w:r>
    </w:p>
    <w:p w:rsidR="004027F9" w:rsidRPr="004027F9" w:rsidRDefault="004027F9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итоговой аттестации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31.12.2022</w:t>
      </w:r>
      <w:r w:rsidRPr="004027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0E17" w:rsidRPr="001053B3" w:rsidRDefault="001053B3" w:rsidP="00BF4CEC">
      <w:p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</w:t>
      </w:r>
      <w:proofErr w:type="gramStart"/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proofErr w:type="gramEnd"/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905B88" w:rsidRPr="00905B88" w:rsidRDefault="00905B88" w:rsidP="00BF4CEC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Pr="00A919B9" w:rsidRDefault="00E7351B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Default="00E7351B" w:rsidP="00BF4C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</w:p>
    <w:p w:rsidR="00FA44D7" w:rsidRDefault="00E7351B" w:rsidP="00BF4CE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Кротов</w:t>
      </w:r>
    </w:p>
    <w:p w:rsidR="009272B1" w:rsidRDefault="009272B1" w:rsidP="00BF4CE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272B1" w:rsidSect="00502C7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D15D2"/>
    <w:multiLevelType w:val="multilevel"/>
    <w:tmpl w:val="81AE97C4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21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B6017DA"/>
    <w:multiLevelType w:val="multilevel"/>
    <w:tmpl w:val="676E6F28"/>
    <w:lvl w:ilvl="0">
      <w:start w:val="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30" w:hanging="360"/>
      </w:pPr>
    </w:lvl>
    <w:lvl w:ilvl="2" w:tentative="1">
      <w:start w:val="1"/>
      <w:numFmt w:val="lowerRoman"/>
      <w:lvlText w:val="%3."/>
      <w:lvlJc w:val="right"/>
      <w:pPr>
        <w:ind w:left="2550" w:hanging="180"/>
      </w:pPr>
    </w:lvl>
    <w:lvl w:ilvl="3" w:tentative="1">
      <w:start w:val="1"/>
      <w:numFmt w:val="decimal"/>
      <w:lvlText w:val="%4."/>
      <w:lvlJc w:val="left"/>
      <w:pPr>
        <w:ind w:left="3270" w:hanging="360"/>
      </w:pPr>
    </w:lvl>
    <w:lvl w:ilvl="4" w:tentative="1">
      <w:start w:val="1"/>
      <w:numFmt w:val="lowerLetter"/>
      <w:lvlText w:val="%5."/>
      <w:lvlJc w:val="left"/>
      <w:pPr>
        <w:ind w:left="3990" w:hanging="360"/>
      </w:pPr>
    </w:lvl>
    <w:lvl w:ilvl="5" w:tentative="1">
      <w:start w:val="1"/>
      <w:numFmt w:val="lowerRoman"/>
      <w:lvlText w:val="%6."/>
      <w:lvlJc w:val="right"/>
      <w:pPr>
        <w:ind w:left="4710" w:hanging="180"/>
      </w:pPr>
    </w:lvl>
    <w:lvl w:ilvl="6" w:tentative="1">
      <w:start w:val="1"/>
      <w:numFmt w:val="decimal"/>
      <w:lvlText w:val="%7."/>
      <w:lvlJc w:val="left"/>
      <w:pPr>
        <w:ind w:left="5430" w:hanging="360"/>
      </w:pPr>
    </w:lvl>
    <w:lvl w:ilvl="7" w:tentative="1">
      <w:start w:val="1"/>
      <w:numFmt w:val="lowerLetter"/>
      <w:lvlText w:val="%8."/>
      <w:lvlJc w:val="left"/>
      <w:pPr>
        <w:ind w:left="6150" w:hanging="360"/>
      </w:pPr>
    </w:lvl>
    <w:lvl w:ilvl="8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0BD47D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3">
    <w:nsid w:val="0FDA418B"/>
    <w:multiLevelType w:val="multilevel"/>
    <w:tmpl w:val="F26236C4"/>
    <w:lvl w:ilvl="0">
      <w:start w:val="5"/>
      <w:numFmt w:val="decimal"/>
      <w:lvlText w:val="%1."/>
      <w:lvlJc w:val="left"/>
      <w:pPr>
        <w:ind w:left="11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90" w:hanging="2160"/>
      </w:pPr>
      <w:rPr>
        <w:rFonts w:hint="default"/>
      </w:rPr>
    </w:lvl>
  </w:abstractNum>
  <w:abstractNum w:abstractNumId="4">
    <w:nsid w:val="101243ED"/>
    <w:multiLevelType w:val="multilevel"/>
    <w:tmpl w:val="5E6E076E"/>
    <w:lvl w:ilvl="0">
      <w:start w:val="5"/>
      <w:numFmt w:val="decimal"/>
      <w:lvlText w:val="%1."/>
      <w:lvlJc w:val="left"/>
      <w:pPr>
        <w:ind w:left="11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30" w:hanging="360"/>
      </w:pPr>
    </w:lvl>
    <w:lvl w:ilvl="2" w:tentative="1">
      <w:start w:val="1"/>
      <w:numFmt w:val="lowerRoman"/>
      <w:lvlText w:val="%3."/>
      <w:lvlJc w:val="right"/>
      <w:pPr>
        <w:ind w:left="2550" w:hanging="180"/>
      </w:pPr>
    </w:lvl>
    <w:lvl w:ilvl="3" w:tentative="1">
      <w:start w:val="1"/>
      <w:numFmt w:val="decimal"/>
      <w:lvlText w:val="%4."/>
      <w:lvlJc w:val="left"/>
      <w:pPr>
        <w:ind w:left="3270" w:hanging="360"/>
      </w:pPr>
    </w:lvl>
    <w:lvl w:ilvl="4" w:tentative="1">
      <w:start w:val="1"/>
      <w:numFmt w:val="lowerLetter"/>
      <w:lvlText w:val="%5."/>
      <w:lvlJc w:val="left"/>
      <w:pPr>
        <w:ind w:left="3990" w:hanging="360"/>
      </w:pPr>
    </w:lvl>
    <w:lvl w:ilvl="5" w:tentative="1">
      <w:start w:val="1"/>
      <w:numFmt w:val="lowerRoman"/>
      <w:lvlText w:val="%6."/>
      <w:lvlJc w:val="right"/>
      <w:pPr>
        <w:ind w:left="4710" w:hanging="180"/>
      </w:pPr>
    </w:lvl>
    <w:lvl w:ilvl="6" w:tentative="1">
      <w:start w:val="1"/>
      <w:numFmt w:val="decimal"/>
      <w:lvlText w:val="%7."/>
      <w:lvlJc w:val="left"/>
      <w:pPr>
        <w:ind w:left="5430" w:hanging="360"/>
      </w:pPr>
    </w:lvl>
    <w:lvl w:ilvl="7" w:tentative="1">
      <w:start w:val="1"/>
      <w:numFmt w:val="lowerLetter"/>
      <w:lvlText w:val="%8."/>
      <w:lvlJc w:val="left"/>
      <w:pPr>
        <w:ind w:left="6150" w:hanging="360"/>
      </w:pPr>
    </w:lvl>
    <w:lvl w:ilvl="8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15DB2821"/>
    <w:multiLevelType w:val="multilevel"/>
    <w:tmpl w:val="F26236C4"/>
    <w:lvl w:ilvl="0">
      <w:start w:val="5"/>
      <w:numFmt w:val="decimal"/>
      <w:lvlText w:val="%1."/>
      <w:lvlJc w:val="left"/>
      <w:pPr>
        <w:ind w:left="11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90" w:hanging="2160"/>
      </w:pPr>
      <w:rPr>
        <w:rFonts w:hint="default"/>
      </w:rPr>
    </w:lvl>
  </w:abstractNum>
  <w:abstractNum w:abstractNumId="6">
    <w:nsid w:val="172B012D"/>
    <w:multiLevelType w:val="hybridMultilevel"/>
    <w:tmpl w:val="018809CA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7">
    <w:nsid w:val="179B5D24"/>
    <w:multiLevelType w:val="hybridMultilevel"/>
    <w:tmpl w:val="20F4A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256099"/>
    <w:multiLevelType w:val="multilevel"/>
    <w:tmpl w:val="676E6F28"/>
    <w:lvl w:ilvl="0">
      <w:start w:val="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30" w:hanging="360"/>
      </w:pPr>
    </w:lvl>
    <w:lvl w:ilvl="2" w:tentative="1">
      <w:start w:val="1"/>
      <w:numFmt w:val="lowerRoman"/>
      <w:lvlText w:val="%3."/>
      <w:lvlJc w:val="right"/>
      <w:pPr>
        <w:ind w:left="2550" w:hanging="180"/>
      </w:pPr>
    </w:lvl>
    <w:lvl w:ilvl="3" w:tentative="1">
      <w:start w:val="1"/>
      <w:numFmt w:val="decimal"/>
      <w:lvlText w:val="%4."/>
      <w:lvlJc w:val="left"/>
      <w:pPr>
        <w:ind w:left="3270" w:hanging="360"/>
      </w:pPr>
    </w:lvl>
    <w:lvl w:ilvl="4" w:tentative="1">
      <w:start w:val="1"/>
      <w:numFmt w:val="lowerLetter"/>
      <w:lvlText w:val="%5."/>
      <w:lvlJc w:val="left"/>
      <w:pPr>
        <w:ind w:left="3990" w:hanging="360"/>
      </w:pPr>
    </w:lvl>
    <w:lvl w:ilvl="5" w:tentative="1">
      <w:start w:val="1"/>
      <w:numFmt w:val="lowerRoman"/>
      <w:lvlText w:val="%6."/>
      <w:lvlJc w:val="right"/>
      <w:pPr>
        <w:ind w:left="4710" w:hanging="180"/>
      </w:pPr>
    </w:lvl>
    <w:lvl w:ilvl="6" w:tentative="1">
      <w:start w:val="1"/>
      <w:numFmt w:val="decimal"/>
      <w:lvlText w:val="%7."/>
      <w:lvlJc w:val="left"/>
      <w:pPr>
        <w:ind w:left="5430" w:hanging="360"/>
      </w:pPr>
    </w:lvl>
    <w:lvl w:ilvl="7" w:tentative="1">
      <w:start w:val="1"/>
      <w:numFmt w:val="lowerLetter"/>
      <w:lvlText w:val="%8."/>
      <w:lvlJc w:val="left"/>
      <w:pPr>
        <w:ind w:left="6150" w:hanging="360"/>
      </w:pPr>
    </w:lvl>
    <w:lvl w:ilvl="8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9">
    <w:nsid w:val="1D0920D6"/>
    <w:multiLevelType w:val="multilevel"/>
    <w:tmpl w:val="C846A380"/>
    <w:lvl w:ilvl="0">
      <w:start w:val="6"/>
      <w:numFmt w:val="decimalZero"/>
      <w:lvlText w:val="%1"/>
      <w:lvlJc w:val="left"/>
      <w:pPr>
        <w:ind w:left="1350" w:hanging="135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1DBB3BD6"/>
    <w:multiLevelType w:val="hybridMultilevel"/>
    <w:tmpl w:val="676E6F28"/>
    <w:lvl w:ilvl="0" w:tplc="6CFEB416">
      <w:start w:val="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1">
    <w:nsid w:val="1FB05AF0"/>
    <w:multiLevelType w:val="multilevel"/>
    <w:tmpl w:val="E430C76A"/>
    <w:lvl w:ilvl="0">
      <w:start w:val="6"/>
      <w:numFmt w:val="decimalZero"/>
      <w:lvlText w:val="%1"/>
      <w:lvlJc w:val="left"/>
      <w:pPr>
        <w:ind w:left="1350" w:hanging="135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264318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8C003C1"/>
    <w:multiLevelType w:val="hybridMultilevel"/>
    <w:tmpl w:val="024A0A82"/>
    <w:lvl w:ilvl="0" w:tplc="57247A9A">
      <w:start w:val="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4">
    <w:nsid w:val="2D402043"/>
    <w:multiLevelType w:val="hybridMultilevel"/>
    <w:tmpl w:val="6CC8A568"/>
    <w:lvl w:ilvl="0" w:tplc="7AAEC3C8">
      <w:start w:val="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5">
    <w:nsid w:val="2F28517C"/>
    <w:multiLevelType w:val="multilevel"/>
    <w:tmpl w:val="5E6E076E"/>
    <w:lvl w:ilvl="0">
      <w:start w:val="5"/>
      <w:numFmt w:val="decimal"/>
      <w:lvlText w:val="%1."/>
      <w:lvlJc w:val="left"/>
      <w:pPr>
        <w:ind w:left="11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30" w:hanging="360"/>
      </w:pPr>
    </w:lvl>
    <w:lvl w:ilvl="2" w:tentative="1">
      <w:start w:val="1"/>
      <w:numFmt w:val="lowerRoman"/>
      <w:lvlText w:val="%3."/>
      <w:lvlJc w:val="right"/>
      <w:pPr>
        <w:ind w:left="2550" w:hanging="180"/>
      </w:pPr>
    </w:lvl>
    <w:lvl w:ilvl="3" w:tentative="1">
      <w:start w:val="1"/>
      <w:numFmt w:val="decimal"/>
      <w:lvlText w:val="%4."/>
      <w:lvlJc w:val="left"/>
      <w:pPr>
        <w:ind w:left="3270" w:hanging="360"/>
      </w:pPr>
    </w:lvl>
    <w:lvl w:ilvl="4" w:tentative="1">
      <w:start w:val="1"/>
      <w:numFmt w:val="lowerLetter"/>
      <w:lvlText w:val="%5."/>
      <w:lvlJc w:val="left"/>
      <w:pPr>
        <w:ind w:left="3990" w:hanging="360"/>
      </w:pPr>
    </w:lvl>
    <w:lvl w:ilvl="5" w:tentative="1">
      <w:start w:val="1"/>
      <w:numFmt w:val="lowerRoman"/>
      <w:lvlText w:val="%6."/>
      <w:lvlJc w:val="right"/>
      <w:pPr>
        <w:ind w:left="4710" w:hanging="180"/>
      </w:pPr>
    </w:lvl>
    <w:lvl w:ilvl="6" w:tentative="1">
      <w:start w:val="1"/>
      <w:numFmt w:val="decimal"/>
      <w:lvlText w:val="%7."/>
      <w:lvlJc w:val="left"/>
      <w:pPr>
        <w:ind w:left="5430" w:hanging="360"/>
      </w:pPr>
    </w:lvl>
    <w:lvl w:ilvl="7" w:tentative="1">
      <w:start w:val="1"/>
      <w:numFmt w:val="lowerLetter"/>
      <w:lvlText w:val="%8."/>
      <w:lvlJc w:val="left"/>
      <w:pPr>
        <w:ind w:left="6150" w:hanging="360"/>
      </w:pPr>
    </w:lvl>
    <w:lvl w:ilvl="8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6">
    <w:nsid w:val="334056C5"/>
    <w:multiLevelType w:val="multilevel"/>
    <w:tmpl w:val="00A4D414"/>
    <w:lvl w:ilvl="0">
      <w:start w:val="1"/>
      <w:numFmt w:val="decimal"/>
      <w:lvlText w:val="%1."/>
      <w:lvlJc w:val="left"/>
      <w:pPr>
        <w:ind w:left="111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6" w:hanging="2160"/>
      </w:pPr>
      <w:rPr>
        <w:rFonts w:hint="default"/>
      </w:rPr>
    </w:lvl>
  </w:abstractNum>
  <w:abstractNum w:abstractNumId="17">
    <w:nsid w:val="39FC36F2"/>
    <w:multiLevelType w:val="multilevel"/>
    <w:tmpl w:val="234C5C44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21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442455EC"/>
    <w:multiLevelType w:val="multilevel"/>
    <w:tmpl w:val="E668A9E0"/>
    <w:lvl w:ilvl="0">
      <w:start w:val="7"/>
      <w:numFmt w:val="decimal"/>
      <w:lvlText w:val="%1."/>
      <w:lvlJc w:val="left"/>
      <w:pPr>
        <w:ind w:left="11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90" w:hanging="2160"/>
      </w:pPr>
      <w:rPr>
        <w:rFonts w:hint="default"/>
      </w:rPr>
    </w:lvl>
  </w:abstractNum>
  <w:abstractNum w:abstractNumId="19">
    <w:nsid w:val="44C453FE"/>
    <w:multiLevelType w:val="multilevel"/>
    <w:tmpl w:val="E4902B22"/>
    <w:lvl w:ilvl="0">
      <w:start w:val="14"/>
      <w:numFmt w:val="decimalZero"/>
      <w:lvlText w:val="%1"/>
      <w:lvlJc w:val="left"/>
      <w:pPr>
        <w:ind w:left="1350" w:hanging="135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45AA50CB"/>
    <w:multiLevelType w:val="multilevel"/>
    <w:tmpl w:val="935A478A"/>
    <w:lvl w:ilvl="0">
      <w:start w:val="6"/>
      <w:numFmt w:val="decimalZero"/>
      <w:lvlText w:val="%1"/>
      <w:lvlJc w:val="left"/>
      <w:pPr>
        <w:ind w:left="1350" w:hanging="135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4DA047ED"/>
    <w:multiLevelType w:val="multilevel"/>
    <w:tmpl w:val="00A4D414"/>
    <w:lvl w:ilvl="0">
      <w:start w:val="1"/>
      <w:numFmt w:val="decimal"/>
      <w:lvlText w:val="%1."/>
      <w:lvlJc w:val="left"/>
      <w:pPr>
        <w:ind w:left="111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6" w:hanging="2160"/>
      </w:pPr>
      <w:rPr>
        <w:rFonts w:hint="default"/>
      </w:rPr>
    </w:lvl>
  </w:abstractNum>
  <w:abstractNum w:abstractNumId="22">
    <w:nsid w:val="567473A7"/>
    <w:multiLevelType w:val="multilevel"/>
    <w:tmpl w:val="5E6E076E"/>
    <w:lvl w:ilvl="0">
      <w:start w:val="5"/>
      <w:numFmt w:val="decimal"/>
      <w:lvlText w:val="%1."/>
      <w:lvlJc w:val="left"/>
      <w:pPr>
        <w:ind w:left="11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30" w:hanging="360"/>
      </w:pPr>
    </w:lvl>
    <w:lvl w:ilvl="2" w:tentative="1">
      <w:start w:val="1"/>
      <w:numFmt w:val="lowerRoman"/>
      <w:lvlText w:val="%3."/>
      <w:lvlJc w:val="right"/>
      <w:pPr>
        <w:ind w:left="2550" w:hanging="180"/>
      </w:pPr>
    </w:lvl>
    <w:lvl w:ilvl="3" w:tentative="1">
      <w:start w:val="1"/>
      <w:numFmt w:val="decimal"/>
      <w:lvlText w:val="%4."/>
      <w:lvlJc w:val="left"/>
      <w:pPr>
        <w:ind w:left="3270" w:hanging="360"/>
      </w:pPr>
    </w:lvl>
    <w:lvl w:ilvl="4" w:tentative="1">
      <w:start w:val="1"/>
      <w:numFmt w:val="lowerLetter"/>
      <w:lvlText w:val="%5."/>
      <w:lvlJc w:val="left"/>
      <w:pPr>
        <w:ind w:left="3990" w:hanging="360"/>
      </w:pPr>
    </w:lvl>
    <w:lvl w:ilvl="5" w:tentative="1">
      <w:start w:val="1"/>
      <w:numFmt w:val="lowerRoman"/>
      <w:lvlText w:val="%6."/>
      <w:lvlJc w:val="right"/>
      <w:pPr>
        <w:ind w:left="4710" w:hanging="180"/>
      </w:pPr>
    </w:lvl>
    <w:lvl w:ilvl="6" w:tentative="1">
      <w:start w:val="1"/>
      <w:numFmt w:val="decimal"/>
      <w:lvlText w:val="%7."/>
      <w:lvlJc w:val="left"/>
      <w:pPr>
        <w:ind w:left="5430" w:hanging="360"/>
      </w:pPr>
    </w:lvl>
    <w:lvl w:ilvl="7" w:tentative="1">
      <w:start w:val="1"/>
      <w:numFmt w:val="lowerLetter"/>
      <w:lvlText w:val="%8."/>
      <w:lvlJc w:val="left"/>
      <w:pPr>
        <w:ind w:left="6150" w:hanging="360"/>
      </w:pPr>
    </w:lvl>
    <w:lvl w:ilvl="8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3">
    <w:nsid w:val="6AB1641C"/>
    <w:multiLevelType w:val="hybridMultilevel"/>
    <w:tmpl w:val="14464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4A40EF"/>
    <w:multiLevelType w:val="multilevel"/>
    <w:tmpl w:val="00A4D414"/>
    <w:lvl w:ilvl="0">
      <w:start w:val="1"/>
      <w:numFmt w:val="decimal"/>
      <w:lvlText w:val="%1."/>
      <w:lvlJc w:val="left"/>
      <w:pPr>
        <w:ind w:left="111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6" w:hanging="2160"/>
      </w:pPr>
      <w:rPr>
        <w:rFonts w:hint="default"/>
      </w:rPr>
    </w:lvl>
  </w:abstractNum>
  <w:abstractNum w:abstractNumId="25">
    <w:nsid w:val="77246FD1"/>
    <w:multiLevelType w:val="multilevel"/>
    <w:tmpl w:val="E668A9E0"/>
    <w:lvl w:ilvl="0">
      <w:start w:val="7"/>
      <w:numFmt w:val="decimal"/>
      <w:lvlText w:val="%1."/>
      <w:lvlJc w:val="left"/>
      <w:pPr>
        <w:ind w:left="11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90" w:hanging="2160"/>
      </w:pPr>
      <w:rPr>
        <w:rFonts w:hint="default"/>
      </w:rPr>
    </w:lvl>
  </w:abstractNum>
  <w:abstractNum w:abstractNumId="26">
    <w:nsid w:val="7E500741"/>
    <w:multiLevelType w:val="multilevel"/>
    <w:tmpl w:val="11B249E0"/>
    <w:lvl w:ilvl="0">
      <w:start w:val="6"/>
      <w:numFmt w:val="decimalZero"/>
      <w:lvlText w:val="%1"/>
      <w:lvlJc w:val="left"/>
      <w:pPr>
        <w:ind w:left="1350" w:hanging="135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3"/>
  </w:num>
  <w:num w:numId="2">
    <w:abstractNumId w:val="2"/>
  </w:num>
  <w:num w:numId="3">
    <w:abstractNumId w:val="12"/>
  </w:num>
  <w:num w:numId="4">
    <w:abstractNumId w:val="7"/>
  </w:num>
  <w:num w:numId="5">
    <w:abstractNumId w:val="24"/>
  </w:num>
  <w:num w:numId="6">
    <w:abstractNumId w:val="16"/>
  </w:num>
  <w:num w:numId="7">
    <w:abstractNumId w:val="11"/>
  </w:num>
  <w:num w:numId="8">
    <w:abstractNumId w:val="14"/>
  </w:num>
  <w:num w:numId="9">
    <w:abstractNumId w:val="10"/>
  </w:num>
  <w:num w:numId="10">
    <w:abstractNumId w:val="8"/>
  </w:num>
  <w:num w:numId="11">
    <w:abstractNumId w:val="9"/>
  </w:num>
  <w:num w:numId="12">
    <w:abstractNumId w:val="1"/>
  </w:num>
  <w:num w:numId="13">
    <w:abstractNumId w:val="20"/>
  </w:num>
  <w:num w:numId="14">
    <w:abstractNumId w:val="13"/>
  </w:num>
  <w:num w:numId="15">
    <w:abstractNumId w:val="5"/>
  </w:num>
  <w:num w:numId="16">
    <w:abstractNumId w:val="4"/>
  </w:num>
  <w:num w:numId="17">
    <w:abstractNumId w:val="26"/>
  </w:num>
  <w:num w:numId="18">
    <w:abstractNumId w:val="15"/>
  </w:num>
  <w:num w:numId="19">
    <w:abstractNumId w:val="22"/>
  </w:num>
  <w:num w:numId="20">
    <w:abstractNumId w:val="19"/>
  </w:num>
  <w:num w:numId="21">
    <w:abstractNumId w:val="3"/>
  </w:num>
  <w:num w:numId="22">
    <w:abstractNumId w:val="17"/>
  </w:num>
  <w:num w:numId="23">
    <w:abstractNumId w:val="0"/>
  </w:num>
  <w:num w:numId="24">
    <w:abstractNumId w:val="18"/>
  </w:num>
  <w:num w:numId="25">
    <w:abstractNumId w:val="21"/>
  </w:num>
  <w:num w:numId="26">
    <w:abstractNumId w:val="6"/>
  </w:num>
  <w:num w:numId="2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attachedTemplate r:id="rId1"/>
  <w:defaultTabStop w:val="708"/>
  <w:characterSpacingControl w:val="doNotCompress"/>
  <w:compat/>
  <w:rsids>
    <w:rsidRoot w:val="00EC014F"/>
    <w:rsid w:val="00007B09"/>
    <w:rsid w:val="0009389F"/>
    <w:rsid w:val="001053B3"/>
    <w:rsid w:val="001209EC"/>
    <w:rsid w:val="00156136"/>
    <w:rsid w:val="002444C8"/>
    <w:rsid w:val="002C0782"/>
    <w:rsid w:val="0031218F"/>
    <w:rsid w:val="00321106"/>
    <w:rsid w:val="0032415C"/>
    <w:rsid w:val="00355728"/>
    <w:rsid w:val="003C0AD6"/>
    <w:rsid w:val="003D1B6F"/>
    <w:rsid w:val="003E1AB4"/>
    <w:rsid w:val="004027F9"/>
    <w:rsid w:val="00415D49"/>
    <w:rsid w:val="00492B58"/>
    <w:rsid w:val="004D240E"/>
    <w:rsid w:val="00501CF7"/>
    <w:rsid w:val="00502C71"/>
    <w:rsid w:val="00560038"/>
    <w:rsid w:val="00696AC9"/>
    <w:rsid w:val="006E2B4C"/>
    <w:rsid w:val="007102BA"/>
    <w:rsid w:val="00716810"/>
    <w:rsid w:val="0072279C"/>
    <w:rsid w:val="00784605"/>
    <w:rsid w:val="00791541"/>
    <w:rsid w:val="007A72D2"/>
    <w:rsid w:val="00882108"/>
    <w:rsid w:val="008D45EF"/>
    <w:rsid w:val="008E604A"/>
    <w:rsid w:val="00905B88"/>
    <w:rsid w:val="009272B1"/>
    <w:rsid w:val="009377DB"/>
    <w:rsid w:val="009775EE"/>
    <w:rsid w:val="0098397A"/>
    <w:rsid w:val="009A7CEA"/>
    <w:rsid w:val="009C1C2B"/>
    <w:rsid w:val="009F1F81"/>
    <w:rsid w:val="009F750F"/>
    <w:rsid w:val="00A048FF"/>
    <w:rsid w:val="00A549DC"/>
    <w:rsid w:val="00A67B39"/>
    <w:rsid w:val="00A92D65"/>
    <w:rsid w:val="00B27A2E"/>
    <w:rsid w:val="00B45457"/>
    <w:rsid w:val="00BD23FB"/>
    <w:rsid w:val="00BF4CEC"/>
    <w:rsid w:val="00C00608"/>
    <w:rsid w:val="00C120E4"/>
    <w:rsid w:val="00C452D3"/>
    <w:rsid w:val="00C50963"/>
    <w:rsid w:val="00C7120A"/>
    <w:rsid w:val="00C81D04"/>
    <w:rsid w:val="00C85D41"/>
    <w:rsid w:val="00CB54C2"/>
    <w:rsid w:val="00CD0855"/>
    <w:rsid w:val="00D04D9E"/>
    <w:rsid w:val="00D430FD"/>
    <w:rsid w:val="00D64B7E"/>
    <w:rsid w:val="00DB2648"/>
    <w:rsid w:val="00DB3D6A"/>
    <w:rsid w:val="00E23CAA"/>
    <w:rsid w:val="00E32D99"/>
    <w:rsid w:val="00E356CB"/>
    <w:rsid w:val="00E478B4"/>
    <w:rsid w:val="00E66B22"/>
    <w:rsid w:val="00E7351B"/>
    <w:rsid w:val="00E81CEA"/>
    <w:rsid w:val="00E90E17"/>
    <w:rsid w:val="00EC014F"/>
    <w:rsid w:val="00F15D0F"/>
    <w:rsid w:val="00F313D8"/>
    <w:rsid w:val="00F574B3"/>
    <w:rsid w:val="00FA44D7"/>
    <w:rsid w:val="00FD69A0"/>
    <w:rsid w:val="00FE149D"/>
    <w:rsid w:val="00FE20E8"/>
    <w:rsid w:val="00FF4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D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ntr\Desktop\&#1055;&#1088;&#1080;&#1082;&#1072;&#1079;%20&#1059;&#1087;&#1088;&#1072;&#1074;&#1083;&#1077;&#1085;&#1080;&#1103;%20&#1086;&#1073;&#1088;&#1072;&#1079;&#1086;&#1074;&#1072;&#1085;&#1080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Управления образования</Template>
  <TotalTime>384</TotalTime>
  <Pages>6</Pages>
  <Words>2102</Words>
  <Characters>11982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</dc:creator>
  <cp:lastModifiedBy>УВР</cp:lastModifiedBy>
  <cp:revision>28</cp:revision>
  <cp:lastPrinted>2022-05-06T06:19:00Z</cp:lastPrinted>
  <dcterms:created xsi:type="dcterms:W3CDTF">2019-04-03T07:01:00Z</dcterms:created>
  <dcterms:modified xsi:type="dcterms:W3CDTF">2022-05-12T06:04:00Z</dcterms:modified>
</cp:coreProperties>
</file>