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51B" w:rsidRPr="00791541" w:rsidRDefault="00E7351B" w:rsidP="0084762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</w:t>
      </w:r>
    </w:p>
    <w:p w:rsidR="00E7351B" w:rsidRPr="00791541" w:rsidRDefault="00E7351B" w:rsidP="0084762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  <w:bookmarkStart w:id="0" w:name="_GoBack"/>
      <w:bookmarkEnd w:id="0"/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НЕЛИДОВСКОГО ГОРОДСКОГО ОКРУГА </w:t>
      </w:r>
    </w:p>
    <w:p w:rsidR="00E7351B" w:rsidRPr="00791541" w:rsidRDefault="00E7351B" w:rsidP="0084762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ТВЕРСКОЙ ОБЛАСТИ</w:t>
      </w:r>
    </w:p>
    <w:p w:rsidR="00E7351B" w:rsidRPr="00A919B9" w:rsidRDefault="00E7351B" w:rsidP="0084762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351B" w:rsidRPr="00A919B9" w:rsidRDefault="00E7351B" w:rsidP="0084762A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919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:rsidR="00E7351B" w:rsidRPr="00A919B9" w:rsidRDefault="00E7351B" w:rsidP="0084762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Pr="00A919B9" w:rsidRDefault="00E7351B" w:rsidP="0084762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203D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BD6801"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="00EC01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5A8C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EC0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Нелидово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№ </w:t>
      </w:r>
      <w:r w:rsidR="007E203D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</w:p>
    <w:p w:rsidR="00BC65C7" w:rsidRDefault="00BC65C7" w:rsidP="0084762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4E6" w:rsidRDefault="00EC014F" w:rsidP="0084762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0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DA3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EC0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проведении</w:t>
      </w:r>
      <w:r w:rsidR="00DA3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BE7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gramStart"/>
      <w:r w:rsidR="00BE7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государственной</w:t>
      </w:r>
      <w:proofErr w:type="gramEnd"/>
      <w:r w:rsidR="00DA3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E7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итоговой </w:t>
      </w:r>
    </w:p>
    <w:p w:rsidR="000D0CCC" w:rsidRDefault="00BE74E6" w:rsidP="0084762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аттестации </w:t>
      </w:r>
      <w:r w:rsidR="000D0C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образовательным программам</w:t>
      </w:r>
    </w:p>
    <w:p w:rsidR="000D0CCC" w:rsidRDefault="000D0CCC" w:rsidP="0084762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среднего общего образования </w:t>
      </w:r>
      <w:r w:rsidR="00BE7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proofErr w:type="spellStart"/>
      <w:r w:rsidR="003327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Нелидовском</w:t>
      </w:r>
      <w:proofErr w:type="spellEnd"/>
      <w:r w:rsidR="003327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E7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3327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C014F" w:rsidRDefault="00332743" w:rsidP="0084762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городском</w:t>
      </w:r>
      <w:r w:rsidR="00BD6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округе  Тверской </w:t>
      </w:r>
      <w:r w:rsidR="00C54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122F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бласти</w:t>
      </w:r>
      <w:r w:rsidR="00EA5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2022</w:t>
      </w:r>
      <w:proofErr w:type="gramEnd"/>
    </w:p>
    <w:p w:rsidR="00BC65C7" w:rsidRDefault="000C6D9B" w:rsidP="0084762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году</w:t>
      </w:r>
    </w:p>
    <w:p w:rsidR="0027634A" w:rsidRDefault="0027634A" w:rsidP="0084762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634A" w:rsidRPr="00EC014F" w:rsidRDefault="0027634A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proofErr w:type="gramStart"/>
      <w:r w:rsidRPr="00EC0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организованного проведения государственной итоговой аттестации для выпускников 11, 12 классов общеобразовательных организаций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 в 2022 году, в соответствии с Федеральным законом от 29.12.2012  № 273-ФЗ «Об образовании в Российской Федерации», приказами Министерства Просвещения Российской Федерации  и Федеральной службы по надзору в сфере образования и науки от 07.11.2018 № 190/1512 «Об утверждении Порядка проведения государственной итоговой аттестации 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образовательным </w:t>
      </w:r>
      <w:r w:rsidR="002E7D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 среднего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образования»,  от 17.11.2021 № 834/1479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2022 году», от 17.11.2021 № 835/1480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каждому учебному предмету, требований к использованию средств обучения и воспитания при его проведении в 2022 году»,  приказом Министерства образования Тверской области от 10.03.2022 № 229/ПК «Об утверждении пунктов проведения государственной итоговой аттестации по образовательным программам среднего общего образования на территории Тверской области в 2022 году», 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Тверской области от 12.04.2022 № 477-па «О проведении государственной итоговой аттестации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муниципальном образовании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округ Тверской области в 2022 году»,</w:t>
      </w:r>
    </w:p>
    <w:p w:rsidR="002D3378" w:rsidRDefault="00EC014F" w:rsidP="0084762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</w:p>
    <w:p w:rsidR="00E7351B" w:rsidRDefault="00E7351B" w:rsidP="0084762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91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</w:t>
      </w:r>
      <w:proofErr w:type="gramEnd"/>
      <w:r w:rsidRPr="00A91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2D3378" w:rsidRDefault="002D3378" w:rsidP="0084762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762A" w:rsidRDefault="0084762A" w:rsidP="0084762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 </w:t>
      </w:r>
      <w:r w:rsidR="00DA3968" w:rsidRPr="0084762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 коорди</w:t>
      </w:r>
      <w:r w:rsidR="002D3378" w:rsidRPr="00847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натору государственной итоговой аттестации </w:t>
      </w:r>
      <w:r w:rsidR="00905B88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Цыгановой Ирине Николаевне: </w:t>
      </w:r>
    </w:p>
    <w:p w:rsidR="0084762A" w:rsidRDefault="0084762A" w:rsidP="0084762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2D3378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 </w:t>
      </w:r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B88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 w:rsidR="002D3378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D26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65C7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</w:t>
      </w:r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378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65C7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итоговой </w:t>
      </w:r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D3378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65C7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аттестации </w:t>
      </w:r>
      <w:r w:rsidR="002D3378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выпускников </w:t>
      </w:r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>11, 12 классов  в  формах единого государственного  экзамена и</w:t>
      </w:r>
      <w:r w:rsidR="002D3378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выпускного экзамена с учё</w:t>
      </w:r>
      <w:r w:rsidR="00E34D26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соблюдени</w:t>
      </w:r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санитарно-эпидемиологических рекомендаций, правил и  </w:t>
      </w:r>
      <w:r w:rsidR="00E34D26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нормативов </w:t>
      </w:r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26  мая по </w:t>
      </w:r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>02 июля 2022</w:t>
      </w:r>
      <w:r w:rsidR="00E34D26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  <w:r w:rsidR="00BB4931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2D3378" w:rsidRPr="0084762A" w:rsidRDefault="0084762A" w:rsidP="0084762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Провести обучение граждан, аккредитованных в качестве общественных наблюдателей.</w:t>
      </w:r>
    </w:p>
    <w:p w:rsidR="002D3378" w:rsidRDefault="003D3A1E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Обеспечить </w:t>
      </w:r>
      <w:proofErr w:type="gramStart"/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подготовкой ППЭ - 2701 (Школа № 4), ППЭ – 2705 (УКП).</w:t>
      </w:r>
    </w:p>
    <w:p w:rsidR="00A67B39" w:rsidRDefault="0084762A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</w:t>
      </w:r>
      <w:r w:rsidR="00A67B39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вести </w:t>
      </w:r>
      <w:r w:rsid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государственную итоговую аттестацию в форме единого </w:t>
      </w:r>
      <w:r w:rsidR="00F3338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экзаме</w:t>
      </w:r>
      <w:r w:rsidR="005F32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E31B5" w:rsidRPr="002D3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выпускников 11 классов </w:t>
      </w:r>
      <w:r w:rsid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организаций Нелидовского городского округа </w:t>
      </w:r>
      <w:r w:rsid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каждому общеобразовательному предмету</w:t>
      </w:r>
      <w:r w:rsid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C06943" w:rsidRP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установленные Министерством просвещения Российской Федерации сроки:</w:t>
      </w:r>
    </w:p>
    <w:p w:rsidR="00F33381" w:rsidRPr="00F33381" w:rsidRDefault="00F33381" w:rsidP="0084762A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ППЭ  - 2701 (Школа № 4)</w:t>
      </w:r>
    </w:p>
    <w:p w:rsidR="00C06943" w:rsidRDefault="00F36DB0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B2023E" w:rsidRPr="00DA3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.05.202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47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B2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география, </w:t>
      </w:r>
      <w:r w:rsidR="00245A2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  <w:r w:rsidR="00B2023E">
        <w:rPr>
          <w:rFonts w:ascii="Times New Roman" w:eastAsia="Times New Roman" w:hAnsi="Times New Roman" w:cs="Times New Roman"/>
          <w:sz w:val="28"/>
          <w:szCs w:val="28"/>
          <w:lang w:eastAsia="ru-RU"/>
        </w:rPr>
        <w:t>, химия</w:t>
      </w:r>
      <w:r w:rsidR="00245A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45A23" w:rsidRDefault="00F36DB0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30.05</w:t>
      </w:r>
      <w:r w:rsidR="00B2023E" w:rsidRPr="00DA3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847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2 -</w:t>
      </w:r>
      <w:r w:rsidR="00847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русский язык </w:t>
      </w:r>
      <w:r w:rsidR="000C6D9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4762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Гимназия №2, Школа №</w:t>
      </w:r>
      <w:r w:rsidR="00DA396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Новосёлковская школа</w:t>
      </w:r>
      <w:r w:rsidR="00DA396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45A23" w:rsidRDefault="00F36DB0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31.05</w:t>
      </w:r>
      <w:r w:rsidR="00B2023E" w:rsidRPr="00DA3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русский язык (</w:t>
      </w:r>
      <w:r w:rsidR="00DA396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№ 3,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№ 5</w:t>
      </w:r>
      <w:r w:rsidR="00DA396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C06943" w:rsidRDefault="00F36DB0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="00B2023E" w:rsidRPr="00DA3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.06</w:t>
      </w:r>
      <w:r w:rsidR="00DA3968" w:rsidRPr="00DA3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245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профильная математика</w:t>
      </w:r>
      <w:r w:rsidR="00245A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36DB0" w:rsidRDefault="00F36DB0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03.06.2022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базовая математика</w:t>
      </w:r>
    </w:p>
    <w:p w:rsidR="00C06943" w:rsidRDefault="00F36DB0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</w:t>
      </w:r>
      <w:r w:rsidR="00B2023E" w:rsidRPr="00DA3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.06.202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45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история, физика;</w:t>
      </w:r>
    </w:p>
    <w:p w:rsidR="00F36DB0" w:rsidRPr="00F36DB0" w:rsidRDefault="00F36DB0" w:rsidP="0084762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09.06.2022 – </w:t>
      </w:r>
      <w:r w:rsidRP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C06943" w:rsidRDefault="00F36DB0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="00B2023E" w:rsidRPr="00DA3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.06.202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английский язык (письменная часть), биология</w:t>
      </w:r>
      <w:r w:rsid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6943" w:rsidRDefault="00F36DB0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B2023E" w:rsidRPr="00DA3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.06.202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английский</w:t>
      </w:r>
      <w:r w:rsidR="00B2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 (раздел «Говорение»);</w:t>
      </w:r>
    </w:p>
    <w:p w:rsidR="00E34D26" w:rsidRPr="00F36DB0" w:rsidRDefault="00F36DB0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20.06.2022</w:t>
      </w:r>
      <w:r w:rsidR="00D027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0279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информатика и ИКТ</w:t>
      </w:r>
      <w:r w:rsidR="00DA3968" w:rsidRP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(Гимназия № 2, Школа № 3);</w:t>
      </w:r>
    </w:p>
    <w:p w:rsidR="00B2023E" w:rsidRDefault="00F36DB0" w:rsidP="0084762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21.06.202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027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 </w:t>
      </w:r>
      <w:r w:rsidR="00D027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 и ИКТ (Школа № 4,   Школа № 5,  Новосёлковская школа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F36DB0" w:rsidRDefault="00F36DB0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23.06.2022</w:t>
      </w:r>
      <w:r w:rsidR="00D02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(пересдача);</w:t>
      </w:r>
    </w:p>
    <w:p w:rsidR="00F36DB0" w:rsidRPr="00F36DB0" w:rsidRDefault="00F36DB0" w:rsidP="0084762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6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27.06.2022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P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(пересдача)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F36DB0" w:rsidRDefault="00F36DB0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28.06.2022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биология  (Школа № 4) – резервный день;</w:t>
      </w:r>
    </w:p>
    <w:p w:rsidR="00F36DB0" w:rsidRPr="00F36DB0" w:rsidRDefault="00F36DB0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29.06.2022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химия (Гимназия № 2) – резервный день.</w:t>
      </w:r>
    </w:p>
    <w:p w:rsidR="00B2023E" w:rsidRDefault="003D3A1E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="00B2023E" w:rsidRP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r w:rsid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государственную итоговую аттестацию в форме </w:t>
      </w:r>
      <w:r w:rsidR="00B2023E" w:rsidRP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выпускного</w:t>
      </w:r>
      <w:r w:rsidR="00B2023E" w:rsidRP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</w:t>
      </w:r>
      <w:r w:rsidR="00B2023E" w:rsidRP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</w:t>
      </w:r>
      <w:r w:rsidR="00F36DB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36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выпускников 12 класса в установленные Министерством п</w:t>
      </w:r>
      <w:r w:rsidR="00B2023E" w:rsidRP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росвещения Российской Федерации сроки</w:t>
      </w:r>
      <w:r w:rsidR="00FB2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обучающихся Школы № 5</w:t>
      </w:r>
      <w:r w:rsidR="00B2023E" w:rsidRPr="00E34D2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436362" w:rsidRPr="00436362" w:rsidRDefault="00436362" w:rsidP="0084762A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ППЭ – 2705 (деревня Монино, ул. Набережная, д. 6)</w:t>
      </w:r>
    </w:p>
    <w:p w:rsidR="00B2023E" w:rsidRDefault="00210517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="00B2023E" w:rsidRPr="00DA3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.05.202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2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русский язык;</w:t>
      </w:r>
    </w:p>
    <w:p w:rsidR="003D3A1E" w:rsidRDefault="00210517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02.06.2022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3968" w:rsidRP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2023E" w:rsidRP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математика</w:t>
      </w:r>
      <w:r w:rsidR="00DA3968" w:rsidRP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3A1E" w:rsidRDefault="003D3A1E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B3C29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Определить на ППЭ – 2701 (Школа № 4):</w:t>
      </w:r>
    </w:p>
    <w:p w:rsidR="003B3C29" w:rsidRDefault="003D3A1E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3B3C29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Арнаутову Елену Викторовну, главного специалиста Управления образования, членом государственной экзаменационной комиссии.</w:t>
      </w:r>
    </w:p>
    <w:p w:rsidR="003B3C29" w:rsidRDefault="003B3C29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 Демешко Ирину Геннадьевну, заместителя директора Школы № 3, членом государственной экзаменационной комиссии.</w:t>
      </w:r>
    </w:p>
    <w:p w:rsidR="003B3C29" w:rsidRDefault="003B3C29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 Цыганову Ирину Николаевну, заместителя руководителя Управления образования, членом государственной экзаменационной комиссии.</w:t>
      </w:r>
    </w:p>
    <w:p w:rsidR="003B3C29" w:rsidRDefault="003B3C29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4.4. Крылову Инну Анатольевну, заместителя директора Школы № 5, руководителем пункта проведения экзаменов.</w:t>
      </w:r>
    </w:p>
    <w:p w:rsidR="003B3C29" w:rsidRDefault="003B3C29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4.5. Смирнова Владислава Викторовича</w:t>
      </w:r>
      <w:r w:rsidR="008C5DA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специалиста Школы № 4, техническим специалистом.</w:t>
      </w:r>
    </w:p>
    <w:p w:rsidR="008C5DAC" w:rsidRDefault="003D3A1E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C5DAC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Определить на ППЭ – 2705 (УКП):</w:t>
      </w:r>
    </w:p>
    <w:p w:rsidR="008C5DAC" w:rsidRDefault="008C5DAC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 Чурилину Светлану Алексеевну, заместителя директора Школы №3</w:t>
      </w:r>
      <w:r w:rsidR="002E7D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членом государственной экзаменационной комиссии.</w:t>
      </w:r>
    </w:p>
    <w:p w:rsidR="008C5DAC" w:rsidRDefault="008C5DAC" w:rsidP="0084762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5.2.  </w:t>
      </w:r>
      <w:proofErr w:type="spellStart"/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Подрезову</w:t>
      </w:r>
      <w:proofErr w:type="spellEnd"/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Елену    Геннадьевну,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         Школы №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3,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пункта проведения экзаменов.</w:t>
      </w:r>
    </w:p>
    <w:p w:rsidR="008C5DAC" w:rsidRDefault="008C5DAC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Боруленкова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Александра Михайловича, заместителя директора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Новосёлковской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организатором в аудитории.</w:t>
      </w:r>
    </w:p>
    <w:p w:rsidR="008C5DAC" w:rsidRDefault="008C5DAC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5.4.  Ковалёву Татьяну Владимировну, учителя Школы № 3, организатором в аудитории.</w:t>
      </w:r>
    </w:p>
    <w:p w:rsidR="000C6D9B" w:rsidRPr="00E66B22" w:rsidRDefault="008C5DAC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90E17" w:rsidRP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</w:t>
      </w:r>
      <w:r w:rsidR="004A1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Арнаутову Елену Викторовну</w:t>
      </w:r>
      <w:r w:rsidR="00E90E17" w:rsidRP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A1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E17" w:rsidRP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главного</w:t>
      </w:r>
      <w:r w:rsidR="00E66B22" w:rsidRP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90E17" w:rsidRPr="006C5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специалиста Управления </w:t>
      </w:r>
      <w:r w:rsidR="0024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66B22" w:rsidRPr="00E66B2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бразования</w:t>
      </w:r>
      <w:r w:rsidR="00E66B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A1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6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ответственной</w:t>
      </w:r>
      <w:r w:rsidR="004A1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6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4A1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6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</w:t>
      </w:r>
      <w:r w:rsidR="004A1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6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</w:t>
      </w:r>
      <w:r w:rsidR="00DA396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итоговой аттестации</w:t>
      </w:r>
      <w:r w:rsidR="0024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полученных ими </w:t>
      </w:r>
      <w:r w:rsidR="00241C9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результатах</w:t>
      </w:r>
      <w:r w:rsidR="00E66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3A1E" w:rsidRDefault="003D3A1E" w:rsidP="0084762A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01B1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2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01F8B" w:rsidRPr="00B2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Арнаутовой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Елене Викторовне</w:t>
      </w:r>
      <w:r w:rsidR="00E66B22" w:rsidRPr="00B2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ответственной за </w:t>
      </w:r>
      <w:r w:rsidR="00245529" w:rsidRPr="00B2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 w:rsidRPr="00B2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B22" w:rsidRPr="00B2023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</w:t>
      </w:r>
      <w:r w:rsidR="00866991" w:rsidRPr="00B2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0517" w:rsidRDefault="00E66B22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A396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осударственной итоговой аттестации</w:t>
      </w:r>
      <w:r w:rsidR="00672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полученных ими </w:t>
      </w:r>
      <w:r w:rsidR="00241C9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01F8B" w:rsidRPr="00006807" w:rsidRDefault="00C01B1C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E66B22" w:rsidRP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="00866991" w:rsidRP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B22" w:rsidRP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66B22" w:rsidRP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Регионального центра обработки информации </w:t>
      </w:r>
      <w:r w:rsidR="00E66B22" w:rsidRP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A396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осударственной итоговой аттестации по</w:t>
      </w:r>
      <w:r w:rsidR="00E66B22" w:rsidRPr="00DA3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B22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соответствующему общеобраз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E66B22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ательному предмету </w:t>
      </w:r>
      <w:r w:rsidR="00DA3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B22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DA3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B22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информирования</w:t>
      </w:r>
      <w:r w:rsidR="00241C95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 результатах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3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каждому </w:t>
      </w:r>
      <w:r w:rsidR="00241C95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учебному предмету</w:t>
      </w:r>
      <w:proofErr w:type="gramEnd"/>
      <w:r w:rsidR="00241C95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законодательства </w:t>
      </w:r>
      <w:r w:rsidR="00241C95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в области защиты персональных данных.</w:t>
      </w:r>
    </w:p>
    <w:p w:rsidR="00241C95" w:rsidRDefault="00210517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01B1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="0032415C" w:rsidRP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выдачу </w:t>
      </w:r>
      <w:r w:rsid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протоколов</w:t>
      </w:r>
      <w:r w:rsidR="00006807" w:rsidRP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результатами </w:t>
      </w:r>
      <w:r w:rsidR="00C46041" w:rsidRPr="00210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 итоговой  аттестации</w:t>
      </w:r>
      <w:r w:rsidR="00241C95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023E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F8B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день </w:t>
      </w:r>
      <w:r w:rsidR="00241C95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олучения данных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протоколов </w:t>
      </w:r>
      <w:r w:rsidR="00241C95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241C95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учебному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предмету в общеобразовательные </w:t>
      </w:r>
      <w:r w:rsidR="00241C95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ции, расположенные в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1C95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Нелидовском</w:t>
      </w:r>
      <w:proofErr w:type="spellEnd"/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городском округе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="00241C95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информирования участников 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241C95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</w:t>
      </w:r>
      <w:r w:rsidR="000C6D9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0C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ими результатах</w:t>
      </w:r>
      <w:r w:rsidR="0032415C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5529" w:rsidRPr="00CE23C9" w:rsidRDefault="00CE23C9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01B1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A01F8B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информированием </w:t>
      </w:r>
    </w:p>
    <w:p w:rsidR="00B2023E" w:rsidRDefault="00C46041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государственной итоговой аттестации</w:t>
      </w:r>
      <w:r w:rsidR="0024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результатах </w:t>
      </w:r>
      <w:r w:rsidR="0032415C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каждому общеобразовательному </w:t>
      </w:r>
      <w:r w:rsidR="00241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2415C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предмету.</w:t>
      </w:r>
    </w:p>
    <w:p w:rsidR="00C46041" w:rsidRDefault="00CE23C9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01B1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A01F8B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F8B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="0086699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6699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 итоговой 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46041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ттестации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2415C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полученными </w:t>
      </w:r>
      <w:r w:rsidR="00241C95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результатами</w:t>
      </w:r>
      <w:r w:rsidR="0032415C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соответствующему </w:t>
      </w:r>
      <w:r w:rsidR="00241C95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учебному </w:t>
      </w:r>
      <w:r w:rsidR="0032415C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предмету, с </w:t>
      </w:r>
      <w:r w:rsidR="00241C95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решениями государственной экзаменационной комиссии</w:t>
      </w:r>
      <w:r w:rsidR="0032415C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решениями </w:t>
      </w:r>
      <w:r w:rsidR="00241C95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415C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конфликтной комиссии п</w:t>
      </w:r>
      <w:r w:rsidR="00BE7604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32415C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 изменения и (или)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аннулирования результатов,  </w:t>
      </w:r>
      <w:r w:rsidR="0032415C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415C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 одного рабочего дня со</w:t>
      </w:r>
      <w:r w:rsidR="00241C95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передачи в образовательные организации, с использованием </w:t>
      </w:r>
      <w:r w:rsidR="00241C95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 ознакомления участников.</w:t>
      </w:r>
    </w:p>
    <w:p w:rsidR="00C46041" w:rsidRPr="00C46041" w:rsidRDefault="00C01B1C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8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01F8B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E17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</w:t>
      </w:r>
      <w:r w:rsid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E17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32415C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</w:t>
      </w:r>
      <w:r w:rsidR="00E90E17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разовательных</w:t>
      </w:r>
      <w:r w:rsidR="00866991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90E17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90E17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Нелидовского </w:t>
      </w:r>
    </w:p>
    <w:p w:rsidR="005F3265" w:rsidRPr="00C46041" w:rsidRDefault="0032415C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округа:</w:t>
      </w:r>
    </w:p>
    <w:p w:rsidR="0032415C" w:rsidRPr="00245529" w:rsidRDefault="00CE23C9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01B1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proofErr w:type="gramStart"/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под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роспись</w:t>
      </w:r>
      <w:r w:rsidR="006C5EF8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инструктажи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итоговой аттестации</w:t>
      </w:r>
      <w:r w:rsid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2415C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</w:t>
      </w:r>
      <w:r w:rsidR="001B6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щимися, </w:t>
      </w:r>
      <w:r w:rsid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 особенностях </w:t>
      </w:r>
      <w:r w:rsidR="0032415C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единого государственного экзамена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государственного выпускного экзамена</w:t>
      </w:r>
      <w:r w:rsidR="00AF322F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</w:t>
      </w:r>
      <w:r w:rsidR="001A41E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прибытии  на экза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мены строго по графику, </w:t>
      </w:r>
      <w:r w:rsidR="001A4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термометрии, 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ведении  на входе в пункт проведения экзаменов и а</w:t>
      </w:r>
      <w:r w:rsidR="00316448"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удиториях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448"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видеонаблюдения и </w:t>
      </w:r>
      <w:r w:rsidR="00316448"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видеозаписи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1A4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питьевого режима, </w:t>
      </w:r>
      <w:r w:rsidR="00AF322F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основаниях для удаления с экзамена, изменения и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аннулирования результатов</w:t>
      </w:r>
      <w:proofErr w:type="gramEnd"/>
      <w:r w:rsidR="00AF322F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ведении во время эк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замена в пункте проведения экзаменов</w:t>
      </w:r>
      <w:r w:rsidR="00AF322F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аудиториях видеонаблюдения и видеозаписи, о порядке подачи и рассмотрения апелляций, о времени и месте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ознакомлени</w:t>
      </w:r>
      <w:r w:rsidR="000C6D9B">
        <w:rPr>
          <w:rFonts w:ascii="Times New Roman" w:eastAsia="Times New Roman" w:hAnsi="Times New Roman" w:cs="Times New Roman"/>
          <w:sz w:val="28"/>
          <w:szCs w:val="28"/>
          <w:lang w:eastAsia="ru-RU"/>
        </w:rPr>
        <w:t>я с результатами, правилах п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оведения </w:t>
      </w:r>
      <w:r w:rsid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24.05.2022</w:t>
      </w:r>
      <w:r w:rsidR="0032415C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6807" w:rsidRPr="00CE23C9" w:rsidRDefault="00CE23C9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01B1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AF322F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22F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роспись </w:t>
      </w:r>
      <w:r w:rsidR="001B6592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F322F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проинформировать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6592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F322F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работников, 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B6592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22F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привлекаемых</w:t>
      </w:r>
      <w:r w:rsidR="00006807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322F" w:rsidRDefault="00AF322F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1B65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 государственной итоговой аттестации</w:t>
      </w:r>
      <w:r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сроках,</w:t>
      </w:r>
      <w:r w:rsidR="001B6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местах и порядке проведения единого государственного экзамена, государственного выпускного экзамена</w:t>
      </w:r>
      <w:r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B65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о ведении в пункте проведения экзаменов</w:t>
      </w:r>
      <w:r w:rsidR="00914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</w:t>
      </w:r>
      <w:r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удиториях 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видеонаблюдения и </w:t>
      </w:r>
      <w:r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видеозаписи, о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>б основаниях для удаления из пункта проведения экзаменов</w:t>
      </w:r>
      <w:r w:rsidR="009148A8">
        <w:rPr>
          <w:rFonts w:ascii="Times New Roman" w:eastAsia="Times New Roman" w:hAnsi="Times New Roman" w:cs="Times New Roman"/>
          <w:sz w:val="28"/>
          <w:szCs w:val="28"/>
          <w:lang w:eastAsia="ru-RU"/>
        </w:rPr>
        <w:t>, о</w:t>
      </w:r>
      <w:r w:rsidR="001B6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нахождении на протяжении всего времени на пункте проведени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экзаменов в масках, о  </w:t>
      </w:r>
      <w:r w:rsidR="00914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применении мер дисциплинарного и администра</w:t>
      </w:r>
      <w:r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тивного воздействия в отношении</w:t>
      </w:r>
      <w:proofErr w:type="gramEnd"/>
      <w:r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</w:t>
      </w:r>
      <w:r w:rsid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>ц, привлекаемых к проведе</w:t>
      </w:r>
      <w:r w:rsidR="001B659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итоговой аттестации</w:t>
      </w:r>
      <w:r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нарушивших уст</w:t>
      </w:r>
      <w:r w:rsid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D3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новленный порядок проведения 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итоговой аттестации до 24.05.2022.</w:t>
      </w:r>
    </w:p>
    <w:p w:rsidR="000C6D9B" w:rsidRDefault="00CE23C9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01B1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A01F8B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F8B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личный  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699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</w:t>
      </w:r>
      <w:r w:rsidR="00A01F8B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F8B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86699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="0032415C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экзаменов </w:t>
      </w:r>
      <w:r w:rsidR="000C6D9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педагогов, занятых в проведении</w:t>
      </w:r>
      <w:r w:rsidR="004027F9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итоговой аттестации</w:t>
      </w:r>
      <w:r w:rsidR="004A18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27F9" w:rsidRDefault="00CE23C9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01B1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r w:rsidR="006C5EF8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лиц, </w:t>
      </w:r>
      <w:r w:rsidR="004027F9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ответственных за </w:t>
      </w:r>
      <w:r w:rsidR="00006807" w:rsidRP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сопровождение 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на государственной итоговой аттестации, за информирование участников.</w:t>
      </w:r>
    </w:p>
    <w:p w:rsidR="00CD113E" w:rsidRDefault="00CE23C9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01B1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получение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04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006807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22F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езультатов </w:t>
      </w:r>
      <w:r w:rsidR="00C4604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итоговой аттестации</w:t>
      </w:r>
      <w:r w:rsid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соответствующему </w:t>
      </w:r>
      <w:r w:rsidR="00BE76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предмету для информирования участников</w:t>
      </w:r>
      <w:r w:rsidR="004027F9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результатах в соответствии</w:t>
      </w:r>
      <w:proofErr w:type="gramEnd"/>
      <w:r w:rsidR="004027F9" w:rsidRPr="0024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требованиями законодательства Российской Федерации в области защиты персональных данных.</w:t>
      </w:r>
    </w:p>
    <w:p w:rsidR="004027F9" w:rsidRDefault="00CE23C9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01B1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</w:t>
      </w:r>
      <w:proofErr w:type="gramStart"/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</w:t>
      </w:r>
      <w:r w:rsidR="00006807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13E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6807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</w:t>
      </w:r>
      <w:r w:rsidR="00006807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113E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госуд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арственной итоговой аттестации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7604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полученными ими результатами</w:t>
      </w:r>
      <w:r w:rsidR="004027F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соответствующему общеобразовате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льному предмету, с решениями государственной экзаменационной комиссии</w:t>
      </w:r>
      <w:r w:rsidR="004027F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решениями конфликтной комиссии по вопросам  изменения и (или</w:t>
      </w:r>
      <w:r w:rsidR="00CD1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аннулирования результатов </w:t>
      </w:r>
      <w:r w:rsidR="00BE7604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трех рабочих дней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 их утверждения государственной экзаменационной комиссией</w:t>
      </w:r>
      <w:r w:rsidR="004027F9" w:rsidRPr="0000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прото</w:t>
      </w:r>
      <w:r w:rsidR="00CD11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кола ознакомления участников.</w:t>
      </w:r>
      <w:proofErr w:type="gramEnd"/>
    </w:p>
    <w:p w:rsidR="004027F9" w:rsidRPr="00CE23C9" w:rsidRDefault="00CE23C9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01B1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CD113E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протоколов </w:t>
      </w:r>
      <w:r w:rsidR="00316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ознакомления</w:t>
      </w:r>
      <w:r w:rsidR="0024552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</w:t>
      </w:r>
    </w:p>
    <w:p w:rsidR="00CE23C9" w:rsidRDefault="00CD113E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итоговой аттестации </w:t>
      </w:r>
      <w:r w:rsid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31.12.2022</w:t>
      </w:r>
      <w:r w:rsidR="004027F9" w:rsidRPr="004027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6991" w:rsidRPr="00CE23C9" w:rsidRDefault="00C01B1C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9</w:t>
      </w:r>
      <w:r w:rsid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E90E17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proofErr w:type="gramEnd"/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</w:t>
      </w:r>
      <w:r w:rsidR="00866991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="004027F9" w:rsidRPr="00CE23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оставляю за собой.</w:t>
      </w:r>
    </w:p>
    <w:p w:rsidR="00BE2EE6" w:rsidRDefault="00BE2EE6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4B3" w:rsidRDefault="00FD14B3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529" w:rsidRDefault="00E7351B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r w:rsidR="00A03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44D7" w:rsidRPr="00A037A7" w:rsidRDefault="00E7351B" w:rsidP="008476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="00A03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BE2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>Э.Н.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Кротов</w:t>
      </w:r>
    </w:p>
    <w:sectPr w:rsidR="00FA44D7" w:rsidRPr="00A037A7" w:rsidSect="0084762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5D5722"/>
    <w:multiLevelType w:val="hybridMultilevel"/>
    <w:tmpl w:val="06E6F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CF6A36"/>
    <w:multiLevelType w:val="hybridMultilevel"/>
    <w:tmpl w:val="2D7667E6"/>
    <w:lvl w:ilvl="0" w:tplc="56044C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attachedTemplate r:id="rId1"/>
  <w:defaultTabStop w:val="708"/>
  <w:characterSpacingControl w:val="doNotCompress"/>
  <w:compat/>
  <w:rsids>
    <w:rsidRoot w:val="00EC014F"/>
    <w:rsid w:val="00006807"/>
    <w:rsid w:val="000459AB"/>
    <w:rsid w:val="000C23FD"/>
    <w:rsid w:val="000C6D9B"/>
    <w:rsid w:val="000D0CCC"/>
    <w:rsid w:val="00122F4F"/>
    <w:rsid w:val="00156136"/>
    <w:rsid w:val="001A41EB"/>
    <w:rsid w:val="001B6592"/>
    <w:rsid w:val="00210517"/>
    <w:rsid w:val="002173B0"/>
    <w:rsid w:val="002269CC"/>
    <w:rsid w:val="00241C95"/>
    <w:rsid w:val="00245529"/>
    <w:rsid w:val="00245A23"/>
    <w:rsid w:val="0027634A"/>
    <w:rsid w:val="002C0782"/>
    <w:rsid w:val="002D3378"/>
    <w:rsid w:val="002D3F5C"/>
    <w:rsid w:val="002E7D99"/>
    <w:rsid w:val="00316448"/>
    <w:rsid w:val="0032415C"/>
    <w:rsid w:val="00332743"/>
    <w:rsid w:val="00374F90"/>
    <w:rsid w:val="00396471"/>
    <w:rsid w:val="003A0F18"/>
    <w:rsid w:val="003B0A20"/>
    <w:rsid w:val="003B3C29"/>
    <w:rsid w:val="003C0AD6"/>
    <w:rsid w:val="003C4491"/>
    <w:rsid w:val="003D3A1E"/>
    <w:rsid w:val="004027F9"/>
    <w:rsid w:val="00424ED3"/>
    <w:rsid w:val="00436362"/>
    <w:rsid w:val="00486C83"/>
    <w:rsid w:val="004A18EC"/>
    <w:rsid w:val="00501CF7"/>
    <w:rsid w:val="00512D3A"/>
    <w:rsid w:val="00530016"/>
    <w:rsid w:val="005A2D87"/>
    <w:rsid w:val="005F3265"/>
    <w:rsid w:val="005F4484"/>
    <w:rsid w:val="00672741"/>
    <w:rsid w:val="0068292F"/>
    <w:rsid w:val="00697C08"/>
    <w:rsid w:val="006C5EF8"/>
    <w:rsid w:val="0072279C"/>
    <w:rsid w:val="00732F7E"/>
    <w:rsid w:val="0076042F"/>
    <w:rsid w:val="00787CFE"/>
    <w:rsid w:val="00791541"/>
    <w:rsid w:val="007E203D"/>
    <w:rsid w:val="00811CF7"/>
    <w:rsid w:val="0084762A"/>
    <w:rsid w:val="00866991"/>
    <w:rsid w:val="008B7F72"/>
    <w:rsid w:val="008C5DAC"/>
    <w:rsid w:val="008E31B5"/>
    <w:rsid w:val="00905B88"/>
    <w:rsid w:val="009148A8"/>
    <w:rsid w:val="00951E92"/>
    <w:rsid w:val="0098397A"/>
    <w:rsid w:val="00997946"/>
    <w:rsid w:val="009C0DD0"/>
    <w:rsid w:val="00A01F8B"/>
    <w:rsid w:val="00A037A7"/>
    <w:rsid w:val="00A31EDB"/>
    <w:rsid w:val="00A67B39"/>
    <w:rsid w:val="00AF322F"/>
    <w:rsid w:val="00B003DE"/>
    <w:rsid w:val="00B2023E"/>
    <w:rsid w:val="00B21E0D"/>
    <w:rsid w:val="00B7418E"/>
    <w:rsid w:val="00BB4931"/>
    <w:rsid w:val="00BC65C7"/>
    <w:rsid w:val="00BD6801"/>
    <w:rsid w:val="00BE2EE6"/>
    <w:rsid w:val="00BE74E6"/>
    <w:rsid w:val="00BE7604"/>
    <w:rsid w:val="00C01B1C"/>
    <w:rsid w:val="00C06943"/>
    <w:rsid w:val="00C46041"/>
    <w:rsid w:val="00C50A21"/>
    <w:rsid w:val="00C54455"/>
    <w:rsid w:val="00CC30B2"/>
    <w:rsid w:val="00CD041A"/>
    <w:rsid w:val="00CD113E"/>
    <w:rsid w:val="00CD6C3F"/>
    <w:rsid w:val="00CE23C9"/>
    <w:rsid w:val="00CF03D9"/>
    <w:rsid w:val="00D0279A"/>
    <w:rsid w:val="00D75897"/>
    <w:rsid w:val="00DA20DB"/>
    <w:rsid w:val="00DA3968"/>
    <w:rsid w:val="00DB3D6A"/>
    <w:rsid w:val="00DC02F1"/>
    <w:rsid w:val="00E179E0"/>
    <w:rsid w:val="00E34D26"/>
    <w:rsid w:val="00E66B22"/>
    <w:rsid w:val="00E7351B"/>
    <w:rsid w:val="00E90E17"/>
    <w:rsid w:val="00EA5A8C"/>
    <w:rsid w:val="00EB54D7"/>
    <w:rsid w:val="00EC014F"/>
    <w:rsid w:val="00EC7602"/>
    <w:rsid w:val="00ED7E72"/>
    <w:rsid w:val="00F25E77"/>
    <w:rsid w:val="00F33381"/>
    <w:rsid w:val="00F36DB0"/>
    <w:rsid w:val="00FA44D7"/>
    <w:rsid w:val="00FB12DA"/>
    <w:rsid w:val="00FB217F"/>
    <w:rsid w:val="00FD14B3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D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r\Desktop\&#1055;&#1088;&#1080;&#1082;&#1072;&#1079;%20&#1059;&#1087;&#1088;&#1072;&#1074;&#1083;&#1077;&#1085;&#1080;&#1103;%20&#1086;&#1073;&#1088;&#1072;&#1079;&#1086;&#1074;&#1072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B5A9E5-6D50-4A1A-8F6B-9B3F5820F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Управления образования</Template>
  <TotalTime>776</TotalTime>
  <Pages>5</Pages>
  <Words>1482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centr</dc:creator>
  <cp:lastModifiedBy>centr</cp:lastModifiedBy>
  <cp:revision>40</cp:revision>
  <cp:lastPrinted>2020-06-18T08:44:00Z</cp:lastPrinted>
  <dcterms:created xsi:type="dcterms:W3CDTF">2019-04-03T07:01:00Z</dcterms:created>
  <dcterms:modified xsi:type="dcterms:W3CDTF">2022-05-11T06:44:00Z</dcterms:modified>
</cp:coreProperties>
</file>