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351B" w:rsidRPr="00791541" w:rsidRDefault="00E7351B" w:rsidP="0084762A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915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УПРАВЛЕНИЕ ОБРАЗОВАНИЯ</w:t>
      </w:r>
    </w:p>
    <w:p w:rsidR="00E7351B" w:rsidRPr="00791541" w:rsidRDefault="00E7351B" w:rsidP="0084762A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915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АДМИНИСТРАЦИИ </w:t>
      </w:r>
      <w:bookmarkStart w:id="0" w:name="_GoBack"/>
      <w:bookmarkEnd w:id="0"/>
      <w:r w:rsidRPr="007915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НЕЛИДОВСКОГО ГОРОДСКОГО ОКРУГА </w:t>
      </w:r>
    </w:p>
    <w:p w:rsidR="00E7351B" w:rsidRPr="00791541" w:rsidRDefault="00E7351B" w:rsidP="0084762A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915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ТВЕРСКОЙ ОБЛАСТИ</w:t>
      </w:r>
    </w:p>
    <w:p w:rsidR="00E7351B" w:rsidRPr="00A919B9" w:rsidRDefault="00E7351B" w:rsidP="0084762A">
      <w:pPr>
        <w:spacing w:after="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7351B" w:rsidRPr="00A919B9" w:rsidRDefault="00E7351B" w:rsidP="0084762A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919B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ПРИКАЗ</w:t>
      </w:r>
    </w:p>
    <w:p w:rsidR="00E7351B" w:rsidRPr="00A919B9" w:rsidRDefault="00E7351B" w:rsidP="0084762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351B" w:rsidRPr="00A919B9" w:rsidRDefault="00E7351B" w:rsidP="0084762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9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05E21"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 w:rsidR="00226DE5">
        <w:rPr>
          <w:rFonts w:ascii="Times New Roman" w:eastAsia="Times New Roman" w:hAnsi="Times New Roman" w:cs="Times New Roman"/>
          <w:sz w:val="28"/>
          <w:szCs w:val="28"/>
          <w:lang w:eastAsia="ru-RU"/>
        </w:rPr>
        <w:t>.04</w:t>
      </w:r>
      <w:r w:rsidR="00EC014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26DE5">
        <w:rPr>
          <w:rFonts w:ascii="Times New Roman" w:eastAsia="Times New Roman" w:hAnsi="Times New Roman" w:cs="Times New Roman"/>
          <w:sz w:val="28"/>
          <w:szCs w:val="28"/>
          <w:lang w:eastAsia="ru-RU"/>
        </w:rPr>
        <w:t>2023</w:t>
      </w:r>
      <w:r w:rsidRPr="00A919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="00EC01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Pr="00A919B9">
        <w:rPr>
          <w:rFonts w:ascii="Times New Roman" w:eastAsia="Times New Roman" w:hAnsi="Times New Roman" w:cs="Times New Roman"/>
          <w:sz w:val="28"/>
          <w:szCs w:val="28"/>
          <w:lang w:eastAsia="ru-RU"/>
        </w:rPr>
        <w:t>г. Нелидово</w:t>
      </w:r>
      <w:r w:rsidRPr="00A919B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919B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919B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№ </w:t>
      </w:r>
      <w:r w:rsidR="00491335">
        <w:rPr>
          <w:rFonts w:ascii="Times New Roman" w:eastAsia="Times New Roman" w:hAnsi="Times New Roman" w:cs="Times New Roman"/>
          <w:sz w:val="28"/>
          <w:szCs w:val="28"/>
          <w:lang w:eastAsia="ru-RU"/>
        </w:rPr>
        <w:t>46</w:t>
      </w:r>
    </w:p>
    <w:p w:rsidR="00BC65C7" w:rsidRDefault="00BC65C7" w:rsidP="0084762A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E74E6" w:rsidRDefault="00EC014F" w:rsidP="0084762A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C01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</w:t>
      </w:r>
      <w:r w:rsidR="00DA39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 w:rsidRPr="00EC01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проведении</w:t>
      </w:r>
      <w:r w:rsidR="00DA39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 w:rsidR="00BE74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proofErr w:type="gramStart"/>
      <w:r w:rsidR="00BE74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государственной</w:t>
      </w:r>
      <w:proofErr w:type="gramEnd"/>
      <w:r w:rsidR="00DA39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E74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итоговой </w:t>
      </w:r>
    </w:p>
    <w:p w:rsidR="000D0CCC" w:rsidRDefault="00BE74E6" w:rsidP="0084762A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аттестации </w:t>
      </w:r>
      <w:r w:rsidR="000D0C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образовательным программам</w:t>
      </w:r>
    </w:p>
    <w:p w:rsidR="000D0CCC" w:rsidRDefault="000D0CCC" w:rsidP="0084762A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среднего общего образования </w:t>
      </w:r>
      <w:r w:rsidR="00BE74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</w:t>
      </w:r>
      <w:proofErr w:type="spellStart"/>
      <w:r w:rsidR="003327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Нелидовском</w:t>
      </w:r>
      <w:proofErr w:type="spellEnd"/>
      <w:r w:rsidR="003327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E74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 w:rsidR="003327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EC014F" w:rsidRDefault="00332743" w:rsidP="0084762A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городском</w:t>
      </w:r>
      <w:r w:rsidR="00BD68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округе  Тверской </w:t>
      </w:r>
      <w:r w:rsidR="00C544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122F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бласти</w:t>
      </w:r>
      <w:r w:rsidR="00226D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2023</w:t>
      </w:r>
      <w:proofErr w:type="gramEnd"/>
    </w:p>
    <w:p w:rsidR="00BC65C7" w:rsidRDefault="000C6D9B" w:rsidP="0084762A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году</w:t>
      </w:r>
    </w:p>
    <w:p w:rsidR="0027634A" w:rsidRDefault="0027634A" w:rsidP="0084762A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05E21" w:rsidRDefault="0027634A" w:rsidP="0084762A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</w:t>
      </w:r>
      <w:proofErr w:type="gramStart"/>
      <w:r w:rsidRPr="00EC01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целях организованного проведения государственной итоговой аттестации для выпускников 11, 12 классов общеобразовательных организаций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Нелидо</w:t>
      </w:r>
      <w:r w:rsidR="00226DE5">
        <w:rPr>
          <w:rFonts w:ascii="Times New Roman" w:eastAsia="Times New Roman" w:hAnsi="Times New Roman" w:cs="Times New Roman"/>
          <w:sz w:val="28"/>
          <w:szCs w:val="28"/>
          <w:lang w:eastAsia="ru-RU"/>
        </w:rPr>
        <w:t>вского</w:t>
      </w:r>
      <w:proofErr w:type="spellEnd"/>
      <w:r w:rsidR="00226D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  в 2023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году, в соответствии с Федеральным законом от 29.12.2012  № 273-ФЗ «Об образовании в Российской Федерации», приказами Министерства Просвещения Российской Федерации  и Федеральной службы по надзору в сфере образования и науки от 07.11.2018 № 190/1512 «Об утверждении Порядка проведения государственной итоговой аттестации по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образовательным </w:t>
      </w:r>
      <w:r w:rsidR="002E7D9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программам среднего</w:t>
      </w:r>
      <w:r w:rsidR="00226D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общего образования»,  от 16.11.2022 № 989/1143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утверждении единого расписания и продолжительности проведения единого государственного экзамена по каждому учебному предмету, требований к использованию средств обучения и воспитания пр</w:t>
      </w:r>
      <w:r w:rsidR="00226DE5">
        <w:rPr>
          <w:rFonts w:ascii="Times New Roman" w:eastAsia="Times New Roman" w:hAnsi="Times New Roman" w:cs="Times New Roman"/>
          <w:sz w:val="28"/>
          <w:szCs w:val="28"/>
          <w:lang w:eastAsia="ru-RU"/>
        </w:rPr>
        <w:t>и его проведении в 2023 году», от 16.11.2021 № 991/1145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утверждении единого расписания и продолжительности проведения государственного выпускного экзамена по образовательным программам основного общего и среднего общего образования по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каждому учебному предмету, требований к использованию средств обучения и воспи</w:t>
      </w:r>
      <w:r w:rsidR="00226D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тания при его проведении в 2023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году»,  </w:t>
      </w:r>
      <w:r w:rsidRPr="00705E2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приказом Министерства об</w:t>
      </w:r>
      <w:r w:rsidR="00705E21" w:rsidRPr="00705E2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разования Тверской области от 11.04.2023 № 413</w:t>
      </w:r>
      <w:r w:rsidRPr="00705E21">
        <w:rPr>
          <w:rFonts w:ascii="Times New Roman" w:eastAsia="Times New Roman" w:hAnsi="Times New Roman" w:cs="Times New Roman"/>
          <w:sz w:val="28"/>
          <w:szCs w:val="28"/>
          <w:lang w:eastAsia="ru-RU"/>
        </w:rPr>
        <w:t>/ПК «Об утверждении пунктов проведения государственной итоговой аттестации по образовательным программам среднего общего образования на те</w:t>
      </w:r>
      <w:r w:rsidR="00705E21" w:rsidRPr="00705E21">
        <w:rPr>
          <w:rFonts w:ascii="Times New Roman" w:eastAsia="Times New Roman" w:hAnsi="Times New Roman" w:cs="Times New Roman"/>
          <w:sz w:val="28"/>
          <w:szCs w:val="28"/>
          <w:lang w:eastAsia="ru-RU"/>
        </w:rPr>
        <w:t>рритории Тверской области в 2023</w:t>
      </w:r>
      <w:r w:rsidRPr="00705E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году»,  Постановлением Администрации </w:t>
      </w:r>
      <w:proofErr w:type="spellStart"/>
      <w:r w:rsidRPr="00705E2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Нелидовского</w:t>
      </w:r>
      <w:proofErr w:type="spellEnd"/>
      <w:r w:rsidRPr="00705E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</w:t>
      </w:r>
      <w:r w:rsidR="00705E21" w:rsidRPr="00705E21">
        <w:rPr>
          <w:rFonts w:ascii="Times New Roman" w:eastAsia="Times New Roman" w:hAnsi="Times New Roman" w:cs="Times New Roman"/>
          <w:sz w:val="28"/>
          <w:szCs w:val="28"/>
          <w:lang w:eastAsia="ru-RU"/>
        </w:rPr>
        <w:t>го округа Тверской области от 05.04.2023 № 630</w:t>
      </w:r>
      <w:r w:rsidRPr="00705E21">
        <w:rPr>
          <w:rFonts w:ascii="Times New Roman" w:eastAsia="Times New Roman" w:hAnsi="Times New Roman" w:cs="Times New Roman"/>
          <w:sz w:val="28"/>
          <w:szCs w:val="28"/>
          <w:lang w:eastAsia="ru-RU"/>
        </w:rPr>
        <w:t>-па «О проведении государственной итоговой аттестации</w:t>
      </w:r>
      <w:proofErr w:type="gramEnd"/>
      <w:r w:rsidRPr="00705E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муниципальном образовании </w:t>
      </w:r>
      <w:proofErr w:type="spellStart"/>
      <w:r w:rsidRPr="00705E2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Нелидовский</w:t>
      </w:r>
      <w:proofErr w:type="spellEnd"/>
      <w:r w:rsidRPr="00705E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</w:t>
      </w:r>
      <w:r w:rsidR="00705E21" w:rsidRPr="00705E21">
        <w:rPr>
          <w:rFonts w:ascii="Times New Roman" w:eastAsia="Times New Roman" w:hAnsi="Times New Roman" w:cs="Times New Roman"/>
          <w:sz w:val="28"/>
          <w:szCs w:val="28"/>
          <w:lang w:eastAsia="ru-RU"/>
        </w:rPr>
        <w:t>ой округ Тверской области в 2023</w:t>
      </w:r>
      <w:r w:rsidRPr="00705E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году»,</w:t>
      </w:r>
      <w:r w:rsidR="00EC014F" w:rsidRPr="00705E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2D3378" w:rsidRPr="00705E21" w:rsidRDefault="00EC014F" w:rsidP="0084762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5E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</w:t>
      </w:r>
    </w:p>
    <w:p w:rsidR="00E7351B" w:rsidRDefault="00E7351B" w:rsidP="0084762A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A919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</w:t>
      </w:r>
      <w:proofErr w:type="gramEnd"/>
      <w:r w:rsidRPr="00A919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 И К А З Ы В А Ю:</w:t>
      </w:r>
    </w:p>
    <w:p w:rsidR="002D3378" w:rsidRDefault="002D3378" w:rsidP="0084762A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4762A" w:rsidRDefault="0084762A" w:rsidP="0084762A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1. </w:t>
      </w:r>
      <w:r w:rsidR="00DA3968" w:rsidRPr="0084762A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Муниципальному коорди</w:t>
      </w:r>
      <w:r w:rsidR="002D3378" w:rsidRPr="008476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натору государственной итоговой аттестации </w:t>
      </w:r>
      <w:r w:rsidR="00905B88" w:rsidRPr="002D33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Цыгановой Ирине Николаевне: </w:t>
      </w:r>
    </w:p>
    <w:p w:rsidR="0084762A" w:rsidRDefault="0084762A" w:rsidP="0084762A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</w:t>
      </w:r>
      <w:r w:rsidR="002D33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</w:t>
      </w:r>
      <w:r w:rsidR="002D3378" w:rsidRPr="002D33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Обеспечить  </w:t>
      </w:r>
      <w:r w:rsidR="002D33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05B88" w:rsidRPr="002D337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</w:t>
      </w:r>
      <w:r w:rsidR="002D3378" w:rsidRPr="002D33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D33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34D26" w:rsidRPr="002D33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C65C7" w:rsidRPr="002D33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государственной </w:t>
      </w:r>
      <w:r w:rsidR="002D33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D3378" w:rsidRPr="002D33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C65C7" w:rsidRPr="002D33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итоговой </w:t>
      </w:r>
      <w:r w:rsidR="002D33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2D3378" w:rsidRPr="002D33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C65C7" w:rsidRPr="002D33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аттестации </w:t>
      </w:r>
      <w:r w:rsidR="002D3378" w:rsidRPr="002D33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выпускников </w:t>
      </w:r>
      <w:r w:rsidR="002D3378">
        <w:rPr>
          <w:rFonts w:ascii="Times New Roman" w:eastAsia="Times New Roman" w:hAnsi="Times New Roman" w:cs="Times New Roman"/>
          <w:sz w:val="28"/>
          <w:szCs w:val="28"/>
          <w:lang w:eastAsia="ru-RU"/>
        </w:rPr>
        <w:t>11, 12 классов  в  формах единого государственного  экзамена и</w:t>
      </w:r>
      <w:r w:rsidR="002D3378" w:rsidRPr="002D33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D3378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государственного выпускного экзамена с учё</w:t>
      </w:r>
      <w:r w:rsidR="00E34D26" w:rsidRPr="002D3378">
        <w:rPr>
          <w:rFonts w:ascii="Times New Roman" w:eastAsia="Times New Roman" w:hAnsi="Times New Roman" w:cs="Times New Roman"/>
          <w:sz w:val="28"/>
          <w:szCs w:val="28"/>
          <w:lang w:eastAsia="ru-RU"/>
        </w:rPr>
        <w:t>том соблюдени</w:t>
      </w:r>
      <w:r w:rsidR="002D33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санитарно-эпидемиологических рекомендаций, правил и  </w:t>
      </w:r>
      <w:r w:rsidR="00E34D26" w:rsidRPr="002D33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нормативов </w:t>
      </w:r>
      <w:r w:rsidR="002D33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26  мая по </w:t>
      </w:r>
      <w:r w:rsidR="00226DE5">
        <w:rPr>
          <w:rFonts w:ascii="Times New Roman" w:eastAsia="Times New Roman" w:hAnsi="Times New Roman" w:cs="Times New Roman"/>
          <w:sz w:val="28"/>
          <w:szCs w:val="28"/>
          <w:lang w:eastAsia="ru-RU"/>
        </w:rPr>
        <w:t>01 июля 2023</w:t>
      </w:r>
      <w:r w:rsidR="00E34D26" w:rsidRPr="002D33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  <w:r w:rsidR="00BB4931" w:rsidRPr="002D33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</w:p>
    <w:p w:rsidR="002D3378" w:rsidRPr="0084762A" w:rsidRDefault="0084762A" w:rsidP="0084762A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</w:t>
      </w:r>
      <w:r w:rsidR="002D3378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Провести обучение граждан, аккредитованных в качестве общественных наблюдателей.</w:t>
      </w:r>
    </w:p>
    <w:p w:rsidR="002D3378" w:rsidRDefault="003D3A1E" w:rsidP="0084762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="002D33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Обеспечить </w:t>
      </w:r>
      <w:proofErr w:type="gramStart"/>
      <w:r w:rsidR="002D337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2D33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подготовкой ППЭ - 2</w:t>
      </w:r>
      <w:r w:rsidR="00705E21">
        <w:rPr>
          <w:rFonts w:ascii="Times New Roman" w:eastAsia="Times New Roman" w:hAnsi="Times New Roman" w:cs="Times New Roman"/>
          <w:sz w:val="28"/>
          <w:szCs w:val="28"/>
          <w:lang w:eastAsia="ru-RU"/>
        </w:rPr>
        <w:t>701 (Школа № 4), ППЭ – 2705 (</w:t>
      </w:r>
      <w:proofErr w:type="spellStart"/>
      <w:r w:rsidR="00705E21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Новосёлковская</w:t>
      </w:r>
      <w:proofErr w:type="spellEnd"/>
      <w:r w:rsidR="00705E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школа, УКП</w:t>
      </w:r>
      <w:r w:rsidR="002D3378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A67B39" w:rsidRDefault="0084762A" w:rsidP="0084762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2D3378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Про</w:t>
      </w:r>
      <w:r w:rsidR="00A67B39" w:rsidRPr="002D33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вести </w:t>
      </w:r>
      <w:r w:rsidR="002D33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государственную итоговую аттестацию в форме единого </w:t>
      </w:r>
      <w:r w:rsidR="00F33381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государственного экзаме</w:t>
      </w:r>
      <w:r w:rsidR="005F3265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E31B5" w:rsidRPr="002D33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36D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 w:rsidR="002105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36D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выпускников 11 классов </w:t>
      </w:r>
      <w:r w:rsidR="002105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общеобразовательных организаций Нелидовского городского округа </w:t>
      </w:r>
      <w:r w:rsidR="00F36DB0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каждому общеобразовательному предмету</w:t>
      </w:r>
      <w:r w:rsidR="002105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C06943" w:rsidRPr="00E34D26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установленные Министерством просвещения Российской Федерации сроки:</w:t>
      </w:r>
    </w:p>
    <w:p w:rsidR="00F33381" w:rsidRPr="00F33381" w:rsidRDefault="00F33381" w:rsidP="0084762A">
      <w:pPr>
        <w:pStyle w:val="a3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ППЭ  - 2701 (Школа № 4)</w:t>
      </w:r>
    </w:p>
    <w:p w:rsidR="00C06943" w:rsidRDefault="00F36DB0" w:rsidP="0084762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26</w:t>
      </w:r>
      <w:r w:rsidR="00B2023E" w:rsidRPr="00DA39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.05.202</w:t>
      </w:r>
      <w:r w:rsidR="00226D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8476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- </w:t>
      </w:r>
      <w:r w:rsidR="00B20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география, </w:t>
      </w:r>
      <w:r w:rsidR="00245A23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литература</w:t>
      </w:r>
      <w:r w:rsidR="00B2023E">
        <w:rPr>
          <w:rFonts w:ascii="Times New Roman" w:eastAsia="Times New Roman" w:hAnsi="Times New Roman" w:cs="Times New Roman"/>
          <w:sz w:val="28"/>
          <w:szCs w:val="28"/>
          <w:lang w:eastAsia="ru-RU"/>
        </w:rPr>
        <w:t>, химия</w:t>
      </w:r>
      <w:r w:rsidR="00245A2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45A23" w:rsidRDefault="00226DE5" w:rsidP="0084762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29</w:t>
      </w:r>
      <w:r w:rsidR="00F36D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.05</w:t>
      </w:r>
      <w:r w:rsidR="00B2023E" w:rsidRPr="00DA39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8476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русский язык</w:t>
      </w:r>
      <w:r w:rsidR="00DA396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06943" w:rsidRDefault="00226DE5" w:rsidP="0084762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01</w:t>
      </w:r>
      <w:r w:rsidR="00B2023E" w:rsidRPr="00DA39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.06</w:t>
      </w:r>
      <w:r w:rsidR="00DA3968" w:rsidRPr="00DA39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E34D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="00245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базовая математика, </w:t>
      </w:r>
      <w:r w:rsidR="00F36DB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профильная математика</w:t>
      </w:r>
      <w:r w:rsidR="00245A2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06943" w:rsidRDefault="00226DE5" w:rsidP="0084762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05</w:t>
      </w:r>
      <w:r w:rsidR="00B2023E" w:rsidRPr="00DA39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.06.202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245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история, физика;</w:t>
      </w:r>
    </w:p>
    <w:p w:rsidR="00F36DB0" w:rsidRPr="00F36DB0" w:rsidRDefault="00226DE5" w:rsidP="0084762A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08.06.2023</w:t>
      </w:r>
      <w:r w:rsidR="00F36D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 </w:t>
      </w:r>
      <w:r w:rsidR="00F36DB0" w:rsidRPr="00F36DB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обществознание</w:t>
      </w:r>
      <w:r w:rsidR="00F36D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;</w:t>
      </w:r>
    </w:p>
    <w:p w:rsidR="00C06943" w:rsidRDefault="00226DE5" w:rsidP="0084762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13</w:t>
      </w:r>
      <w:r w:rsidR="00B2023E" w:rsidRPr="00DA39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.06.202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6C5E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F36DB0">
        <w:rPr>
          <w:rFonts w:ascii="Times New Roman" w:eastAsia="Times New Roman" w:hAnsi="Times New Roman" w:cs="Times New Roman"/>
          <w:sz w:val="28"/>
          <w:szCs w:val="28"/>
          <w:lang w:eastAsia="ru-RU"/>
        </w:rPr>
        <w:t>английский язык (письменная часть), биология</w:t>
      </w:r>
      <w:r w:rsidR="006C5EF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06943" w:rsidRDefault="00F36DB0" w:rsidP="0084762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16</w:t>
      </w:r>
      <w:r w:rsidR="00B2023E" w:rsidRPr="00DA39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.06.202</w:t>
      </w:r>
      <w:r w:rsidR="00226D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английский</w:t>
      </w:r>
      <w:r w:rsidR="00B20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язык (раздел «Говорение»);</w:t>
      </w:r>
    </w:p>
    <w:p w:rsidR="00E34D26" w:rsidRPr="00F36DB0" w:rsidRDefault="00226DE5" w:rsidP="0084762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19.06.2023</w:t>
      </w:r>
      <w:r w:rsidR="00D027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0279A">
        <w:rPr>
          <w:rFonts w:ascii="Times New Roman" w:eastAsia="Times New Roman" w:hAnsi="Times New Roman" w:cs="Times New Roman"/>
          <w:sz w:val="28"/>
          <w:szCs w:val="28"/>
          <w:lang w:eastAsia="ru-RU"/>
        </w:rPr>
        <w:t>– информатика и ИКТ</w:t>
      </w:r>
      <w:r w:rsidR="00DA3968" w:rsidRPr="00F36D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(Гимназия № 2, Школа № 3);</w:t>
      </w:r>
    </w:p>
    <w:p w:rsidR="00B2023E" w:rsidRDefault="00226DE5" w:rsidP="0084762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="00F36DB0" w:rsidRPr="00F36D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.06.202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D027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-  </w:t>
      </w:r>
      <w:r w:rsidR="00D0279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информатика и ИКТ (Школа № 4,   Школа № 5,  Новосёлковская школа</w:t>
      </w:r>
      <w:r w:rsidR="00F36DB0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F36DB0" w:rsidRDefault="00226DE5" w:rsidP="0084762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22</w:t>
      </w:r>
      <w:r w:rsidR="00F36DB0" w:rsidRPr="00F36D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.06.202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D02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F36DB0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русский язык (пересдача);</w:t>
      </w:r>
    </w:p>
    <w:p w:rsidR="00226DE5" w:rsidRPr="00226DE5" w:rsidRDefault="00226DE5" w:rsidP="0084762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6D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23.06.2023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 </w:t>
      </w:r>
      <w:r w:rsidRPr="00226DE5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литература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резервный день;</w:t>
      </w:r>
    </w:p>
    <w:p w:rsidR="00F36DB0" w:rsidRPr="00F36DB0" w:rsidRDefault="00226DE5" w:rsidP="0084762A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26.06.2023</w:t>
      </w:r>
      <w:r w:rsidR="00F36D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 </w:t>
      </w:r>
      <w:r w:rsidR="00F36DB0" w:rsidRPr="00F36DB0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математика (пересдача)</w:t>
      </w:r>
      <w:r w:rsidR="00F36D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;</w:t>
      </w:r>
    </w:p>
    <w:p w:rsidR="00F36DB0" w:rsidRDefault="00226DE5" w:rsidP="0084762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27</w:t>
      </w:r>
      <w:r w:rsidR="00F36DB0" w:rsidRPr="00F36D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.06.202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биология, английский язык</w:t>
      </w:r>
      <w:r w:rsidR="00F36D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резервный день;</w:t>
      </w:r>
    </w:p>
    <w:p w:rsidR="00F36DB0" w:rsidRDefault="00F36DB0" w:rsidP="0084762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6D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29.06.2022</w:t>
      </w:r>
      <w:r w:rsidR="00226D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физика, история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резервный день.</w:t>
      </w:r>
    </w:p>
    <w:p w:rsidR="00491335" w:rsidRPr="00F36DB0" w:rsidRDefault="00491335" w:rsidP="0084762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023E" w:rsidRDefault="003D3A1E" w:rsidP="0084762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F36D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gramStart"/>
      <w:r w:rsidR="00B2023E" w:rsidRPr="00F36D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Провести </w:t>
      </w:r>
      <w:r w:rsidR="00F36D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государственную итоговую аттестацию в форме </w:t>
      </w:r>
      <w:r w:rsidR="00B2023E" w:rsidRPr="00F36D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F36DB0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выпускного</w:t>
      </w:r>
      <w:r w:rsidR="00B2023E" w:rsidRPr="00F36D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F36D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государственного </w:t>
      </w:r>
      <w:r w:rsidR="00B2023E" w:rsidRPr="00F36DB0">
        <w:rPr>
          <w:rFonts w:ascii="Times New Roman" w:eastAsia="Times New Roman" w:hAnsi="Times New Roman" w:cs="Times New Roman"/>
          <w:sz w:val="28"/>
          <w:szCs w:val="28"/>
          <w:lang w:eastAsia="ru-RU"/>
        </w:rPr>
        <w:t>экзамен</w:t>
      </w:r>
      <w:r w:rsidR="00F36DB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436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105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выпускников 12 класса в установленные Министерством п</w:t>
      </w:r>
      <w:r w:rsidR="00B2023E" w:rsidRPr="00E34D26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росвещения Российской Федерации сроки</w:t>
      </w:r>
      <w:r w:rsidR="00226D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обучающихся </w:t>
      </w:r>
      <w:proofErr w:type="spellStart"/>
      <w:r w:rsidR="00226DE5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Новосёлковской</w:t>
      </w:r>
      <w:proofErr w:type="spellEnd"/>
      <w:r w:rsidR="00226D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</w:t>
      </w:r>
      <w:r w:rsidR="00B2023E" w:rsidRPr="00E34D2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proofErr w:type="gramEnd"/>
    </w:p>
    <w:p w:rsidR="00491335" w:rsidRDefault="00491335" w:rsidP="0084762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6362" w:rsidRPr="00436362" w:rsidRDefault="00436362" w:rsidP="0084762A">
      <w:pPr>
        <w:pStyle w:val="a3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ППЭ – 2705 (деревня Монино, ул. Набережная, д. 6)</w:t>
      </w:r>
    </w:p>
    <w:p w:rsidR="00B2023E" w:rsidRDefault="00226DE5" w:rsidP="0084762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29</w:t>
      </w:r>
      <w:r w:rsidR="00B2023E" w:rsidRPr="00DA39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.05.202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B20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русский язык;</w:t>
      </w:r>
    </w:p>
    <w:p w:rsidR="003D3A1E" w:rsidRDefault="00226DE5" w:rsidP="0084762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01</w:t>
      </w:r>
      <w:r w:rsidR="00210517" w:rsidRPr="002105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.06.202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2105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A3968" w:rsidRPr="00210517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B2023E" w:rsidRPr="002105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математика</w:t>
      </w:r>
      <w:r w:rsidR="00DA3968" w:rsidRPr="0021051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D3A1E" w:rsidRDefault="003D3A1E" w:rsidP="0084762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3B3C29">
        <w:rPr>
          <w:rFonts w:ascii="Times New Roman" w:eastAsia="Times New Roman" w:hAnsi="Times New Roman" w:cs="Times New Roman"/>
          <w:sz w:val="28"/>
          <w:szCs w:val="28"/>
          <w:lang w:eastAsia="ru-RU"/>
        </w:rPr>
        <w:t>4. Определить на ППЭ – 2701 (Школа № 4):</w:t>
      </w:r>
    </w:p>
    <w:p w:rsidR="003B3C29" w:rsidRDefault="003D3A1E" w:rsidP="0084762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="003B3C29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Арнаутову Елену Викторовну, главного специалиста Управления образования, членом государственной экзаменационной комиссии.</w:t>
      </w:r>
    </w:p>
    <w:p w:rsidR="003B3C29" w:rsidRDefault="003B3C29" w:rsidP="0084762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3D3A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4.2. Демешко Ирину Геннадьевну, заместителя директора Школы № 3, членом государственной экзаменационной комиссии.</w:t>
      </w:r>
    </w:p>
    <w:p w:rsidR="003B3C29" w:rsidRDefault="003B3C29" w:rsidP="0084762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3D3A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4A6C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4.3.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Цыганову Ирину Николаевну, заместителя руководителя Управления образования, членом государственной экзаменационной комиссии.</w:t>
      </w:r>
    </w:p>
    <w:p w:rsidR="003B3C29" w:rsidRDefault="003B3C29" w:rsidP="0084762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3D3A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226D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4.4. </w:t>
      </w:r>
      <w:proofErr w:type="spellStart"/>
      <w:r w:rsidR="00226DE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Подрезову</w:t>
      </w:r>
      <w:proofErr w:type="spellEnd"/>
      <w:r w:rsidR="00226D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Елену Геннадьевну, директора школы № 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руководителем пункта проведения экзаменов.</w:t>
      </w:r>
    </w:p>
    <w:p w:rsidR="003B3C29" w:rsidRDefault="003B3C29" w:rsidP="0084762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3D3A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4.5. Смирнова Владислава Викторовича</w:t>
      </w:r>
      <w:r w:rsidR="00226D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учителя </w:t>
      </w:r>
      <w:r w:rsidR="008C5D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 № 4, техническим специалистом.</w:t>
      </w:r>
    </w:p>
    <w:p w:rsidR="00226DE5" w:rsidRDefault="00226DE5" w:rsidP="0084762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4.6.  Рогову Светлану Владимировну, учителя Школы № 4, техническим специалистом.</w:t>
      </w:r>
    </w:p>
    <w:p w:rsidR="008C5DAC" w:rsidRDefault="003D3A1E" w:rsidP="0084762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8C5DAC">
        <w:rPr>
          <w:rFonts w:ascii="Times New Roman" w:eastAsia="Times New Roman" w:hAnsi="Times New Roman" w:cs="Times New Roman"/>
          <w:sz w:val="28"/>
          <w:szCs w:val="28"/>
          <w:lang w:eastAsia="ru-RU"/>
        </w:rPr>
        <w:t>5. Определить на ППЭ – 2705 (УКП):</w:t>
      </w:r>
    </w:p>
    <w:p w:rsidR="008C5DAC" w:rsidRDefault="008C5DAC" w:rsidP="0084762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3D3A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C21D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 Алову Юлию Геннадьевну, учителя </w:t>
      </w:r>
      <w:proofErr w:type="spellStart"/>
      <w:r w:rsidR="00C21D22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Новосёлковской</w:t>
      </w:r>
      <w:proofErr w:type="spellEnd"/>
      <w:r w:rsidR="00C21D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</w:t>
      </w:r>
      <w:r w:rsidR="002E7D9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членом государственной экзаменационной комиссии.</w:t>
      </w:r>
    </w:p>
    <w:p w:rsidR="008C5DAC" w:rsidRDefault="008C5DAC" w:rsidP="0084762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3D3A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5.2.  </w:t>
      </w:r>
      <w:r w:rsidR="00C21D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C21D22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Боруленкова</w:t>
      </w:r>
      <w:proofErr w:type="spellEnd"/>
      <w:r w:rsidR="00C21D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Александра     Михайловича,                     учителя </w:t>
      </w:r>
      <w:proofErr w:type="spellStart"/>
      <w:r w:rsidR="00C21D22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Новосёлковской</w:t>
      </w:r>
      <w:proofErr w:type="spellEnd"/>
      <w:r w:rsidR="00C21D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</w:t>
      </w:r>
      <w:proofErr w:type="gramStart"/>
      <w:r w:rsidR="00C21D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="003D3A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руководителем пункта проведения экзаменов.</w:t>
      </w:r>
    </w:p>
    <w:p w:rsidR="000C6D9B" w:rsidRPr="00E66B22" w:rsidRDefault="008C5DAC" w:rsidP="0084762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3D3A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6C5E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E90E17" w:rsidRPr="006C5E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Назначить </w:t>
      </w:r>
      <w:r w:rsidR="004A18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10517">
        <w:rPr>
          <w:rFonts w:ascii="Times New Roman" w:eastAsia="Times New Roman" w:hAnsi="Times New Roman" w:cs="Times New Roman"/>
          <w:sz w:val="28"/>
          <w:szCs w:val="28"/>
          <w:lang w:eastAsia="ru-RU"/>
        </w:rPr>
        <w:t>Арнаутову Елену Викторовну</w:t>
      </w:r>
      <w:r w:rsidR="00E90E17" w:rsidRPr="006C5EF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A18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90E17" w:rsidRPr="006C5E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главного</w:t>
      </w:r>
      <w:r w:rsidR="00E66B22" w:rsidRPr="006C5E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E90E17" w:rsidRPr="006C5E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специалиста Управления </w:t>
      </w:r>
      <w:r w:rsidR="00241C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24552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E66B22" w:rsidRPr="00E66B22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бразования</w:t>
      </w:r>
      <w:r w:rsidR="00E66B2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A18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E66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ответственной</w:t>
      </w:r>
      <w:r w:rsidR="004A18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E66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</w:t>
      </w:r>
      <w:r w:rsidR="004A18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E66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информирование </w:t>
      </w:r>
      <w:r w:rsidR="004A18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E66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участников </w:t>
      </w:r>
      <w:r w:rsidR="00DA3968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государственной итоговой аттестации</w:t>
      </w:r>
      <w:r w:rsidR="00241C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</w:t>
      </w:r>
      <w:r w:rsidR="003D3A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полученных ими </w:t>
      </w:r>
      <w:r w:rsidR="00241C9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результатах</w:t>
      </w:r>
      <w:r w:rsidR="00E66B2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D3A1E" w:rsidRDefault="003D3A1E" w:rsidP="0084762A">
      <w:pPr>
        <w:spacing w:after="0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C01B1C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B20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A01F8B" w:rsidRPr="00B20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Арнаутовой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Елене Викторовне</w:t>
      </w:r>
      <w:r w:rsidR="00E66B22" w:rsidRPr="00B20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ответственной за </w:t>
      </w:r>
      <w:r w:rsidR="00245529" w:rsidRPr="00B20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105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45529" w:rsidRPr="00B20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66B22" w:rsidRPr="00B2023E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информирование</w:t>
      </w:r>
      <w:r w:rsidR="00866991" w:rsidRPr="00B20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10517" w:rsidRDefault="00E66B22" w:rsidP="0084762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участников </w:t>
      </w:r>
      <w:r w:rsidR="003D3A1E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DA3968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осударственной итоговой аттестации</w:t>
      </w:r>
      <w:r w:rsidR="006727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</w:t>
      </w:r>
      <w:r w:rsidR="003D3A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полученных ими </w:t>
      </w:r>
      <w:r w:rsidR="00241C9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результатах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01F8B" w:rsidRPr="00006807" w:rsidRDefault="00C01B1C" w:rsidP="0084762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3D3A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2105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 </w:t>
      </w:r>
      <w:r w:rsidR="00E66B22" w:rsidRPr="0021051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Организовать</w:t>
      </w:r>
      <w:r w:rsidR="00866991" w:rsidRPr="002105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D3A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66B22" w:rsidRPr="002105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получение </w:t>
      </w:r>
      <w:r w:rsidR="003D3A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E66B22" w:rsidRPr="002105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</w:t>
      </w:r>
      <w:r w:rsidR="003D3A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Регионального центра обработки информации </w:t>
      </w:r>
      <w:r w:rsidR="00E66B22" w:rsidRPr="0021051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результатов</w:t>
      </w:r>
      <w:r w:rsidR="003D3A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46041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DA3968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осударственной итоговой аттестации по</w:t>
      </w:r>
      <w:r w:rsidR="00E66B22" w:rsidRPr="00DA39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66B22" w:rsidRPr="0000680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соответствующему общеобраз</w:t>
      </w:r>
      <w:r w:rsidR="0032415C" w:rsidRPr="00006807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="00E66B22" w:rsidRPr="00006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ательному предмету </w:t>
      </w:r>
      <w:r w:rsidR="00DA39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66B22" w:rsidRPr="00006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 w:rsidR="00DA39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66B22" w:rsidRPr="0000680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информирования</w:t>
      </w:r>
      <w:r w:rsidR="00241C95" w:rsidRPr="00006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 результатах</w:t>
      </w:r>
      <w:r w:rsidR="0032415C" w:rsidRPr="00006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F3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каждому </w:t>
      </w:r>
      <w:r w:rsidR="00241C95" w:rsidRPr="0000680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учебному предмету</w:t>
      </w:r>
      <w:proofErr w:type="gramEnd"/>
      <w:r w:rsidR="00241C95" w:rsidRPr="00006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2415C" w:rsidRPr="00006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требованиями законодательства </w:t>
      </w:r>
      <w:r w:rsidR="00241C95" w:rsidRPr="00006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2415C" w:rsidRPr="00006807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 Федерации в области защиты персональных данных.</w:t>
      </w:r>
    </w:p>
    <w:p w:rsidR="00241C95" w:rsidRDefault="00210517" w:rsidP="0084762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3D3A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C01B1C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 </w:t>
      </w:r>
      <w:r w:rsidR="00CE2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Организовать </w:t>
      </w:r>
      <w:r w:rsidR="0032415C" w:rsidRPr="002105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выдачу </w:t>
      </w:r>
      <w:r w:rsidR="00CE2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2415C" w:rsidRPr="0021051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протоколов</w:t>
      </w:r>
      <w:r w:rsidR="00006807" w:rsidRPr="002105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2415C" w:rsidRPr="00210517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CE2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2415C" w:rsidRPr="002105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результатами </w:t>
      </w:r>
      <w:r w:rsidR="00C46041" w:rsidRPr="002105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46041" w:rsidRPr="00C46041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государственной  итоговой  аттестации</w:t>
      </w:r>
      <w:r w:rsidR="00241C95" w:rsidRPr="00C460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2023E" w:rsidRPr="00C460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01F8B" w:rsidRPr="00C460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45529" w:rsidRPr="00C460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2415C" w:rsidRPr="00C460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день </w:t>
      </w:r>
      <w:r w:rsidR="00241C95" w:rsidRPr="00006807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32415C" w:rsidRPr="00006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олучения данных протоколов </w:t>
      </w:r>
      <w:r w:rsidR="00241C95" w:rsidRPr="00006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2415C" w:rsidRPr="00006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="00241C95" w:rsidRPr="00006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учебному </w:t>
      </w:r>
      <w:r w:rsidR="0032415C" w:rsidRPr="00006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предмету в общеобразовательные </w:t>
      </w:r>
      <w:r w:rsidR="00241C95" w:rsidRPr="00006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32415C" w:rsidRPr="0000680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</w:t>
      </w:r>
      <w:r w:rsidR="00C460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ции, </w:t>
      </w:r>
      <w:r w:rsidR="00C4604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расположенные в</w:t>
      </w:r>
      <w:r w:rsidR="0032415C" w:rsidRPr="00006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41C95" w:rsidRPr="00006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proofErr w:type="spellStart"/>
      <w:r w:rsidR="00C4604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Нелидовском</w:t>
      </w:r>
      <w:proofErr w:type="spellEnd"/>
      <w:r w:rsidR="0032415C" w:rsidRPr="00006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46041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городском округе</w:t>
      </w:r>
      <w:r w:rsidR="0032415C" w:rsidRPr="00006807">
        <w:rPr>
          <w:rFonts w:ascii="Times New Roman" w:eastAsia="Times New Roman" w:hAnsi="Times New Roman" w:cs="Times New Roman"/>
          <w:sz w:val="28"/>
          <w:szCs w:val="28"/>
          <w:lang w:eastAsia="ru-RU"/>
        </w:rPr>
        <w:t>, д</w:t>
      </w:r>
      <w:r w:rsidR="00241C95" w:rsidRPr="00006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ля информирования участников </w:t>
      </w:r>
      <w:r w:rsidR="00C460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2415C" w:rsidRPr="00006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r w:rsidR="00241C95" w:rsidRPr="00006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4604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</w:t>
      </w:r>
      <w:r w:rsidR="000C6D9B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C46041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r w:rsidR="000C6D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ими результатах</w:t>
      </w:r>
      <w:r w:rsidR="0032415C" w:rsidRPr="0000680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45529" w:rsidRPr="00CE23C9" w:rsidRDefault="00CE23C9" w:rsidP="0084762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C01B1C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.3. </w:t>
      </w:r>
      <w:r w:rsidR="0032415C" w:rsidRPr="00CE23C9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</w:t>
      </w:r>
      <w:r w:rsidR="00A01F8B" w:rsidRPr="00CE2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46041" w:rsidRPr="00CE2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C46041" w:rsidRPr="00CE2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32415C" w:rsidRPr="00CE23C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32415C" w:rsidRPr="00CE23C9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proofErr w:type="gramEnd"/>
      <w:r w:rsidR="0032415C" w:rsidRPr="00CE2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46041" w:rsidRPr="00CE2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32415C" w:rsidRPr="00CE23C9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своевременным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32415C" w:rsidRPr="00CE2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информированием </w:t>
      </w:r>
    </w:p>
    <w:p w:rsidR="00B2023E" w:rsidRDefault="00C46041" w:rsidP="0084762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участников государственной итоговой аттестации</w:t>
      </w:r>
      <w:r w:rsidR="00241C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результатах </w:t>
      </w:r>
      <w:r w:rsidR="0032415C" w:rsidRPr="002455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каждому общеобразовательному </w:t>
      </w:r>
      <w:r w:rsidR="00241C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32415C" w:rsidRPr="0024552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предмету.</w:t>
      </w:r>
    </w:p>
    <w:p w:rsidR="00C46041" w:rsidRDefault="00CE23C9" w:rsidP="0084762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C01B1C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.4. </w:t>
      </w:r>
      <w:r w:rsidR="0032415C" w:rsidRPr="00CE23C9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</w:t>
      </w:r>
      <w:r w:rsidR="00A01F8B" w:rsidRPr="00CE2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46041" w:rsidRPr="00CE2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01F8B" w:rsidRPr="00CE2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46041" w:rsidRPr="00CE2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2415C" w:rsidRPr="00CE2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ознакомление </w:t>
      </w:r>
      <w:r w:rsidR="00C46041" w:rsidRPr="00CE2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2415C" w:rsidRPr="00CE23C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участников</w:t>
      </w:r>
      <w:r w:rsidR="00866991" w:rsidRPr="00CE2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45529" w:rsidRPr="00CE2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866991" w:rsidRPr="00CE2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46041" w:rsidRPr="00CE2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государственной  итоговой </w:t>
      </w:r>
      <w:r w:rsidR="00C4604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C46041" w:rsidRPr="00C46041">
        <w:rPr>
          <w:rFonts w:ascii="Times New Roman" w:eastAsia="Times New Roman" w:hAnsi="Times New Roman" w:cs="Times New Roman"/>
          <w:sz w:val="28"/>
          <w:szCs w:val="28"/>
          <w:lang w:eastAsia="ru-RU"/>
        </w:rPr>
        <w:t>ттестации</w:t>
      </w:r>
      <w:r w:rsidR="00C460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2415C" w:rsidRPr="00C460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полученными </w:t>
      </w:r>
      <w:r w:rsidR="00241C95" w:rsidRPr="00C46041">
        <w:rPr>
          <w:rFonts w:ascii="Times New Roman" w:eastAsia="Times New Roman" w:hAnsi="Times New Roman" w:cs="Times New Roman"/>
          <w:sz w:val="28"/>
          <w:szCs w:val="28"/>
          <w:lang w:eastAsia="ru-RU"/>
        </w:rPr>
        <w:t>ими результатами</w:t>
      </w:r>
      <w:r w:rsidR="0032415C" w:rsidRPr="00C460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соответствующему </w:t>
      </w:r>
      <w:r w:rsidR="00241C95" w:rsidRPr="00C460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учебному </w:t>
      </w:r>
      <w:r w:rsidR="0032415C" w:rsidRPr="00C460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предмету, с </w:t>
      </w:r>
      <w:r w:rsidR="00241C95" w:rsidRPr="00C460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решениями государственной экзаменационной комиссии</w:t>
      </w:r>
      <w:r w:rsidR="0032415C" w:rsidRPr="00C460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 решениями </w:t>
      </w:r>
      <w:r w:rsidR="00241C95" w:rsidRPr="00C460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32415C" w:rsidRPr="00C4604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конфликтной комиссии п</w:t>
      </w:r>
      <w:r w:rsidR="00BE7604" w:rsidRPr="00C460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r w:rsidR="0032415C" w:rsidRPr="00C46041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вопросам изменения и (или)</w:t>
      </w:r>
      <w:r w:rsidR="00705E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аннулирования результатов</w:t>
      </w:r>
      <w:r w:rsidR="00C460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32415C" w:rsidRPr="00C460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32415C" w:rsidRPr="00C46041">
        <w:rPr>
          <w:rFonts w:ascii="Times New Roman" w:eastAsia="Times New Roman" w:hAnsi="Times New Roman" w:cs="Times New Roman"/>
          <w:sz w:val="28"/>
          <w:szCs w:val="28"/>
          <w:lang w:eastAsia="ru-RU"/>
        </w:rPr>
        <w:t>течение одного рабочего дня со</w:t>
      </w:r>
      <w:r w:rsidR="00241C95" w:rsidRPr="00C460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2415C" w:rsidRPr="00C460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дня передачи в образовательные организации, с использованием </w:t>
      </w:r>
      <w:r w:rsidR="00241C95" w:rsidRPr="00C460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2415C" w:rsidRPr="00C4604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</w:t>
      </w:r>
      <w:r w:rsidR="00C46041">
        <w:rPr>
          <w:rFonts w:ascii="Times New Roman" w:eastAsia="Times New Roman" w:hAnsi="Times New Roman" w:cs="Times New Roman"/>
          <w:sz w:val="28"/>
          <w:szCs w:val="28"/>
          <w:lang w:eastAsia="ru-RU"/>
        </w:rPr>
        <w:t>ола ознакомления участников.</w:t>
      </w:r>
    </w:p>
    <w:p w:rsidR="00C46041" w:rsidRPr="00C46041" w:rsidRDefault="00C01B1C" w:rsidP="0084762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8</w:t>
      </w:r>
      <w:r w:rsidR="00C460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A01F8B" w:rsidRPr="00C460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90E17" w:rsidRPr="00C460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Руководителям </w:t>
      </w:r>
      <w:r w:rsidR="00CE2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90E17" w:rsidRPr="00C46041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="0032415C" w:rsidRPr="00C46041">
        <w:rPr>
          <w:rFonts w:ascii="Times New Roman" w:eastAsia="Times New Roman" w:hAnsi="Times New Roman" w:cs="Times New Roman"/>
          <w:sz w:val="28"/>
          <w:szCs w:val="28"/>
          <w:lang w:eastAsia="ru-RU"/>
        </w:rPr>
        <w:t>щеоб</w:t>
      </w:r>
      <w:r w:rsidR="00E90E17" w:rsidRPr="00C4604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разовательных</w:t>
      </w:r>
      <w:r w:rsidR="00866991" w:rsidRPr="00C460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460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E90E17" w:rsidRPr="00C4604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организаций</w:t>
      </w:r>
      <w:r w:rsidR="00C460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E90E17" w:rsidRPr="00C460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2415C" w:rsidRPr="00C460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Нелидовского </w:t>
      </w:r>
    </w:p>
    <w:p w:rsidR="005F3265" w:rsidRPr="00C46041" w:rsidRDefault="0032415C" w:rsidP="0084762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6041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округа:</w:t>
      </w:r>
    </w:p>
    <w:p w:rsidR="0032415C" w:rsidRPr="00245529" w:rsidRDefault="00CE23C9" w:rsidP="0084762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C01B1C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 </w:t>
      </w:r>
      <w:proofErr w:type="gramStart"/>
      <w:r w:rsidR="0032415C" w:rsidRPr="00CE23C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Провести под</w:t>
      </w:r>
      <w:r w:rsidR="00C46041" w:rsidRPr="00CE2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роспись</w:t>
      </w:r>
      <w:r w:rsidR="006C5EF8" w:rsidRPr="00CE2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2415C" w:rsidRPr="00CE23C9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инструктажи</w:t>
      </w:r>
      <w:r w:rsidR="00C46041" w:rsidRPr="00CE2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2415C" w:rsidRPr="00CE23C9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C46041" w:rsidRPr="00CE2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32415C" w:rsidRPr="00CE2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участниками </w:t>
      </w:r>
      <w:r w:rsidR="00C46041" w:rsidRPr="00CE23C9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46041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итоговой аттестации</w:t>
      </w:r>
      <w:r w:rsidR="00BE760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32415C" w:rsidRPr="002455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</w:t>
      </w:r>
      <w:r w:rsidR="001B65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щимися, </w:t>
      </w:r>
      <w:r w:rsidR="00BE76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об особенностях </w:t>
      </w:r>
      <w:r w:rsidR="0032415C" w:rsidRPr="002455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проведения </w:t>
      </w:r>
      <w:r w:rsidR="00BE7604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единого государственного экзамена</w:t>
      </w:r>
      <w:r w:rsidR="00C460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государственного выпускного экзамена</w:t>
      </w:r>
      <w:r w:rsidR="00AF322F" w:rsidRPr="002455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том числе </w:t>
      </w:r>
      <w:r w:rsidR="001A41EB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прибытии  на экза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мены строго по графику, </w:t>
      </w:r>
      <w:r w:rsidR="001A41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проведении термометрии, </w:t>
      </w:r>
      <w:r w:rsidR="00316448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ведении  на входе в пункт проведения экзаменов и а</w:t>
      </w:r>
      <w:r w:rsidR="00316448" w:rsidRPr="00AF322F">
        <w:rPr>
          <w:rFonts w:ascii="Times New Roman" w:eastAsia="Times New Roman" w:hAnsi="Times New Roman" w:cs="Times New Roman"/>
          <w:sz w:val="28"/>
          <w:szCs w:val="28"/>
          <w:lang w:eastAsia="ru-RU"/>
        </w:rPr>
        <w:t>удиториях</w:t>
      </w:r>
      <w:r w:rsidR="003164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16448" w:rsidRPr="00AF32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164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видеонаблюдения и </w:t>
      </w:r>
      <w:r w:rsidR="00316448" w:rsidRPr="00AF322F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видеозаписи</w:t>
      </w:r>
      <w:r w:rsidR="003164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</w:t>
      </w:r>
      <w:r w:rsidR="001A41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организации питьевого режима, </w:t>
      </w:r>
      <w:r w:rsidR="00AF322F" w:rsidRPr="002455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основаниях для удаления с экзамена, изменения и</w:t>
      </w:r>
      <w:r w:rsidR="00C46041">
        <w:rPr>
          <w:rFonts w:ascii="Times New Roman" w:eastAsia="Times New Roman" w:hAnsi="Times New Roman" w:cs="Times New Roman"/>
          <w:sz w:val="28"/>
          <w:szCs w:val="28"/>
          <w:lang w:eastAsia="ru-RU"/>
        </w:rPr>
        <w:t>ли аннулирования результатов</w:t>
      </w:r>
      <w:proofErr w:type="gramEnd"/>
      <w:r w:rsidR="00AF322F" w:rsidRPr="00245529">
        <w:rPr>
          <w:rFonts w:ascii="Times New Roman" w:eastAsia="Times New Roman" w:hAnsi="Times New Roman" w:cs="Times New Roman"/>
          <w:sz w:val="28"/>
          <w:szCs w:val="28"/>
          <w:lang w:eastAsia="ru-RU"/>
        </w:rPr>
        <w:t>, о ведении во время эк</w:t>
      </w:r>
      <w:r w:rsidR="00C4604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замена в пункте проведения экзаменов</w:t>
      </w:r>
      <w:r w:rsidR="00AF322F" w:rsidRPr="002455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аудиториях видеонаблюдения и видеозаписи, о порядке подачи и рассмотрения апелляций, о времени и месте</w:t>
      </w:r>
      <w:r w:rsidR="00C460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ознакомлени</w:t>
      </w:r>
      <w:r w:rsidR="000C6D9B">
        <w:rPr>
          <w:rFonts w:ascii="Times New Roman" w:eastAsia="Times New Roman" w:hAnsi="Times New Roman" w:cs="Times New Roman"/>
          <w:sz w:val="28"/>
          <w:szCs w:val="28"/>
          <w:lang w:eastAsia="ru-RU"/>
        </w:rPr>
        <w:t>я с результатами, правилах п</w:t>
      </w:r>
      <w:r w:rsidR="00C460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оведения </w:t>
      </w:r>
      <w:r w:rsidR="002455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21D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23.05.2023</w:t>
      </w:r>
      <w:r w:rsidR="0032415C" w:rsidRPr="0024552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06807" w:rsidRPr="00CE23C9" w:rsidRDefault="00CE23C9" w:rsidP="0084762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C01B1C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 </w:t>
      </w:r>
      <w:r w:rsidR="00AF322F" w:rsidRPr="00CE23C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F322F" w:rsidRPr="00CE2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роспись </w:t>
      </w:r>
      <w:r w:rsidR="001B6592" w:rsidRPr="00CE2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45529" w:rsidRPr="00CE2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AF322F" w:rsidRPr="00CE23C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проинформировать</w:t>
      </w:r>
      <w:r w:rsidR="00245529" w:rsidRPr="00CE2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B6592" w:rsidRPr="00CE2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45529" w:rsidRPr="00CE2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AF322F" w:rsidRPr="00CE2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работников, </w:t>
      </w:r>
      <w:r w:rsidR="00245529" w:rsidRPr="00CE2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1B6592" w:rsidRPr="00CE2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245529" w:rsidRPr="00CE2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F322F" w:rsidRPr="00CE23C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привлекаемых</w:t>
      </w:r>
      <w:r w:rsidR="00006807" w:rsidRPr="00CE2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F322F" w:rsidRDefault="00AF322F" w:rsidP="0084762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06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r w:rsidR="001B659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проведению государственной итоговой аттестации</w:t>
      </w:r>
      <w:r w:rsidRPr="00AF322F">
        <w:rPr>
          <w:rFonts w:ascii="Times New Roman" w:eastAsia="Times New Roman" w:hAnsi="Times New Roman" w:cs="Times New Roman"/>
          <w:sz w:val="28"/>
          <w:szCs w:val="28"/>
          <w:lang w:eastAsia="ru-RU"/>
        </w:rPr>
        <w:t>, о сроках,</w:t>
      </w:r>
      <w:r w:rsidR="001B65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местах и порядке проведения единого государственного экзамена, государственного выпускного экзамена</w:t>
      </w:r>
      <w:r w:rsidRPr="00AF32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B6592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том числе о ведении в пункте проведения экзаменов</w:t>
      </w:r>
      <w:r w:rsidR="009148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а</w:t>
      </w:r>
      <w:r w:rsidRPr="00AF32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удиториях </w:t>
      </w:r>
      <w:r w:rsidR="003D3A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видеонаблюдения и </w:t>
      </w:r>
      <w:r w:rsidRPr="00AF32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видеозаписи, </w:t>
      </w:r>
      <w:r w:rsidR="00705E2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9148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применении мер дисциплинарного и администра</w:t>
      </w:r>
      <w:r w:rsidRPr="00AF322F">
        <w:rPr>
          <w:rFonts w:ascii="Times New Roman" w:eastAsia="Times New Roman" w:hAnsi="Times New Roman" w:cs="Times New Roman"/>
          <w:sz w:val="28"/>
          <w:szCs w:val="28"/>
          <w:lang w:eastAsia="ru-RU"/>
        </w:rPr>
        <w:t>тивного воздействия в отношении ли</w:t>
      </w:r>
      <w:r w:rsidR="00BE7604">
        <w:rPr>
          <w:rFonts w:ascii="Times New Roman" w:eastAsia="Times New Roman" w:hAnsi="Times New Roman" w:cs="Times New Roman"/>
          <w:sz w:val="28"/>
          <w:szCs w:val="28"/>
          <w:lang w:eastAsia="ru-RU"/>
        </w:rPr>
        <w:t>ц, привлекаемых к проведе</w:t>
      </w:r>
      <w:r w:rsidR="001B6592">
        <w:rPr>
          <w:rFonts w:ascii="Times New Roman" w:eastAsia="Times New Roman" w:hAnsi="Times New Roman" w:cs="Times New Roman"/>
          <w:sz w:val="28"/>
          <w:szCs w:val="28"/>
          <w:lang w:eastAsia="ru-RU"/>
        </w:rPr>
        <w:t>нию</w:t>
      </w:r>
      <w:r w:rsidR="003164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государственной итоговой аттестации</w:t>
      </w:r>
      <w:r w:rsidRPr="00AF32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нарушивших уст</w:t>
      </w:r>
      <w:r w:rsidR="00BE760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3D3A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новленный порядок проведения </w:t>
      </w:r>
      <w:r w:rsidR="003164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государственной и</w:t>
      </w:r>
      <w:r w:rsidR="00C21D22">
        <w:rPr>
          <w:rFonts w:ascii="Times New Roman" w:eastAsia="Times New Roman" w:hAnsi="Times New Roman" w:cs="Times New Roman"/>
          <w:sz w:val="28"/>
          <w:szCs w:val="28"/>
          <w:lang w:eastAsia="ru-RU"/>
        </w:rPr>
        <w:t>тоговой аттестации до 23.05.2023</w:t>
      </w:r>
      <w:r w:rsidR="0031644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0C6D9B" w:rsidRDefault="00CE23C9" w:rsidP="0084762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3164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C01B1C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.3. </w:t>
      </w:r>
      <w:r w:rsidR="00A01F8B" w:rsidRPr="00CE23C9">
        <w:rPr>
          <w:rFonts w:ascii="Times New Roman" w:eastAsia="Times New Roman" w:hAnsi="Times New Roman" w:cs="Times New Roman"/>
          <w:sz w:val="28"/>
          <w:szCs w:val="28"/>
          <w:lang w:eastAsia="ru-RU"/>
        </w:rPr>
        <w:t>Взять</w:t>
      </w:r>
      <w:r w:rsidR="00C46041" w:rsidRPr="00CE2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01F8B" w:rsidRPr="00CE2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45529" w:rsidRPr="00CE2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 </w:t>
      </w:r>
      <w:r w:rsidR="00C46041" w:rsidRPr="00CE2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45529" w:rsidRPr="00CE2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личный  </w:t>
      </w:r>
      <w:r w:rsidR="00C46041" w:rsidRPr="00CE2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45529" w:rsidRPr="00CE23C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</w:t>
      </w:r>
      <w:r w:rsidR="00C46041" w:rsidRPr="00CE2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45529" w:rsidRPr="00CE2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66991" w:rsidRPr="00CE2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2415C" w:rsidRPr="00CE23C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присутствие</w:t>
      </w:r>
      <w:r w:rsidR="00A01F8B" w:rsidRPr="00CE2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46041" w:rsidRPr="00CE2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01F8B" w:rsidRPr="00CE2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2415C" w:rsidRPr="00CE2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245529" w:rsidRPr="00CE2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32415C" w:rsidRPr="00CE23C9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</w:t>
      </w:r>
      <w:r w:rsidR="00866991" w:rsidRPr="00CE23C9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32415C" w:rsidRPr="00CE2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45529" w:rsidRPr="00CE2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2415C" w:rsidRPr="00CE2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проведения </w:t>
      </w:r>
      <w:r w:rsidR="0032415C" w:rsidRPr="002455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экзаменов </w:t>
      </w:r>
      <w:r w:rsidR="000C6D9B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педагогов, занятых в проведении</w:t>
      </w:r>
      <w:r w:rsidR="004027F9" w:rsidRPr="002455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46041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государственной итоговой аттестации</w:t>
      </w:r>
      <w:r w:rsidR="004A18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027F9" w:rsidRDefault="00CE23C9" w:rsidP="0084762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</w:t>
      </w:r>
      <w:r w:rsidR="003164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C01B1C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.4. </w:t>
      </w:r>
      <w:r w:rsidR="004027F9" w:rsidRPr="00CE23C9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Определить</w:t>
      </w:r>
      <w:r w:rsidR="00C46041" w:rsidRPr="00CE2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4027F9" w:rsidRPr="00CE2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C46041" w:rsidRPr="00CE2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4027F9" w:rsidRPr="00CE23C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общеобразовательных</w:t>
      </w:r>
      <w:r w:rsidR="00C46041" w:rsidRPr="00CE2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4027F9" w:rsidRPr="00CE23C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организациях</w:t>
      </w:r>
      <w:r w:rsidR="006C5EF8" w:rsidRPr="00CE2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46041" w:rsidRPr="00CE2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4027F9" w:rsidRPr="00CE2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лиц, </w:t>
      </w:r>
      <w:r w:rsidR="004027F9" w:rsidRPr="00C460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ответственных за </w:t>
      </w:r>
      <w:r w:rsidR="00006807" w:rsidRPr="00C460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сопровождение </w:t>
      </w:r>
      <w:r w:rsidR="00C4604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 на государственной итоговой аттестации, за информирование участников.</w:t>
      </w:r>
    </w:p>
    <w:p w:rsidR="00CD113E" w:rsidRDefault="00CE23C9" w:rsidP="0084762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3164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C01B1C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.5. </w:t>
      </w:r>
      <w:r w:rsidR="004027F9" w:rsidRPr="00CE23C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Организовать</w:t>
      </w:r>
      <w:r w:rsidR="00C46041" w:rsidRPr="00CE2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4027F9" w:rsidRPr="00CE2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получение</w:t>
      </w:r>
      <w:r w:rsidR="00245529" w:rsidRPr="00CE2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46041" w:rsidRPr="00CE2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245529" w:rsidRPr="00CE2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4027F9" w:rsidRPr="00CE23C9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r w:rsidR="00245529" w:rsidRPr="00CE2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027F9" w:rsidRPr="00CE2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Управления </w:t>
      </w:r>
      <w:r w:rsidR="00245529" w:rsidRPr="00CE2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027F9" w:rsidRPr="00CE23C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</w:t>
      </w:r>
      <w:r w:rsidR="00006807" w:rsidRPr="00CE2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027F9" w:rsidRPr="00CE2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F322F" w:rsidRPr="00CE23C9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4027F9" w:rsidRPr="00CE2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езультатов </w:t>
      </w:r>
      <w:r w:rsidR="00C46041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государственной итоговой аттестации</w:t>
      </w:r>
      <w:r w:rsidR="00BE76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027F9" w:rsidRPr="002455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соответствующему </w:t>
      </w:r>
      <w:r w:rsidR="00BE760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предмету для информирования участников</w:t>
      </w:r>
      <w:r w:rsidR="004027F9" w:rsidRPr="002455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результатах в соответствии</w:t>
      </w:r>
      <w:proofErr w:type="gramEnd"/>
      <w:r w:rsidR="004027F9" w:rsidRPr="002455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требованиями законодательства Российской Федерации в области защиты персональных данных.</w:t>
      </w:r>
    </w:p>
    <w:p w:rsidR="004027F9" w:rsidRDefault="00CE23C9" w:rsidP="0084762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3164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C01B1C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.6. </w:t>
      </w:r>
      <w:proofErr w:type="gramStart"/>
      <w:r w:rsidR="004027F9" w:rsidRPr="00CE23C9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Ознакомить</w:t>
      </w:r>
      <w:r w:rsidR="00006807" w:rsidRPr="00CE2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D113E" w:rsidRPr="00CE2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06807" w:rsidRPr="00CE2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027F9" w:rsidRPr="00CE2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участников </w:t>
      </w:r>
      <w:r w:rsidR="00006807" w:rsidRPr="00CE2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D113E" w:rsidRPr="00CE2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госуд</w:t>
      </w:r>
      <w:r w:rsidR="003164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арственной итоговой аттестации </w:t>
      </w:r>
      <w:r w:rsidR="004027F9" w:rsidRPr="00CE23C9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3164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E7604" w:rsidRPr="0000680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полученными ими результатами</w:t>
      </w:r>
      <w:r w:rsidR="004027F9" w:rsidRPr="00006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соответствующему общеобразовате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льному предмету, с решениями государственной экзаменационной комиссии</w:t>
      </w:r>
      <w:r w:rsidR="004027F9" w:rsidRPr="00006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 решениями конфликтной комиссии по вопросам  изменения и (или</w:t>
      </w:r>
      <w:r w:rsidR="00CD11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аннулирования результатов </w:t>
      </w:r>
      <w:r w:rsidR="00BE7604" w:rsidRPr="00006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06807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позднее трех рабочих дней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дня их утверждения государственной экзаменационной комиссией</w:t>
      </w:r>
      <w:r w:rsidR="004027F9" w:rsidRPr="00006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использованием прото</w:t>
      </w:r>
      <w:r w:rsidR="00CD113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кола ознакомления участников.</w:t>
      </w:r>
      <w:proofErr w:type="gramEnd"/>
    </w:p>
    <w:p w:rsidR="004027F9" w:rsidRPr="00CE23C9" w:rsidRDefault="00CE23C9" w:rsidP="0084762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3164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C01B1C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.7. </w:t>
      </w:r>
      <w:r w:rsidR="004027F9" w:rsidRPr="00CE23C9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</w:t>
      </w:r>
      <w:r w:rsidR="00CD113E" w:rsidRPr="00CE2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164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027F9" w:rsidRPr="00CE23C9">
        <w:rPr>
          <w:rFonts w:ascii="Times New Roman" w:eastAsia="Times New Roman" w:hAnsi="Times New Roman" w:cs="Times New Roman"/>
          <w:sz w:val="28"/>
          <w:szCs w:val="28"/>
          <w:lang w:eastAsia="ru-RU"/>
        </w:rPr>
        <w:t>хранение</w:t>
      </w:r>
      <w:r w:rsidR="003164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027F9" w:rsidRPr="00CE2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протоколов </w:t>
      </w:r>
      <w:r w:rsidR="003164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4027F9" w:rsidRPr="00CE23C9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ознакомления</w:t>
      </w:r>
      <w:r w:rsidR="00245529" w:rsidRPr="00CE2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4027F9" w:rsidRPr="00CE2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участников </w:t>
      </w:r>
    </w:p>
    <w:p w:rsidR="00CE23C9" w:rsidRDefault="00CD113E" w:rsidP="0084762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государственной итоговой аттестации </w:t>
      </w:r>
      <w:r w:rsidR="00C21D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31.12.2023</w:t>
      </w:r>
      <w:r w:rsidR="004027F9" w:rsidRPr="004027F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66991" w:rsidRPr="00CE23C9" w:rsidRDefault="00C01B1C" w:rsidP="0084762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9</w:t>
      </w:r>
      <w:r w:rsidR="00CE2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E90E17" w:rsidRPr="00CE23C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</w:t>
      </w:r>
      <w:r w:rsidR="004027F9" w:rsidRPr="00CE2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</w:t>
      </w:r>
      <w:proofErr w:type="gramEnd"/>
      <w:r w:rsidR="004027F9" w:rsidRPr="00CE2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</w:t>
      </w:r>
      <w:r w:rsidR="00866991" w:rsidRPr="00CE2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настоящего </w:t>
      </w:r>
      <w:r w:rsidR="004027F9" w:rsidRPr="00CE23C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приказа оставляю за собой.</w:t>
      </w:r>
    </w:p>
    <w:p w:rsidR="00BE2EE6" w:rsidRDefault="00BE2EE6" w:rsidP="0084762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14B3" w:rsidRDefault="00FD14B3" w:rsidP="0084762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5529" w:rsidRDefault="00E7351B" w:rsidP="0084762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Руководитель </w:t>
      </w:r>
      <w:r w:rsidR="00A03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A44D7" w:rsidRPr="00A037A7" w:rsidRDefault="00E7351B" w:rsidP="0084762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 образования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919B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</w:t>
      </w:r>
      <w:r w:rsidR="00A03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="00BE2E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Pr="00A919B9">
        <w:rPr>
          <w:rFonts w:ascii="Times New Roman" w:eastAsia="Times New Roman" w:hAnsi="Times New Roman" w:cs="Times New Roman"/>
          <w:sz w:val="28"/>
          <w:szCs w:val="28"/>
          <w:lang w:eastAsia="ru-RU"/>
        </w:rPr>
        <w:t>Э.Н.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919B9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Кротов</w:t>
      </w:r>
    </w:p>
    <w:sectPr w:rsidR="00FA44D7" w:rsidRPr="00A037A7" w:rsidSect="0084762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5D5722"/>
    <w:multiLevelType w:val="hybridMultilevel"/>
    <w:tmpl w:val="06E6F9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9CF6A36"/>
    <w:multiLevelType w:val="hybridMultilevel"/>
    <w:tmpl w:val="2D7667E6"/>
    <w:lvl w:ilvl="0" w:tplc="56044C2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7"/>
  <w:proofState w:spelling="clean" w:grammar="clean"/>
  <w:attachedTemplate r:id="rId1"/>
  <w:defaultTabStop w:val="708"/>
  <w:characterSpacingControl w:val="doNotCompress"/>
  <w:compat/>
  <w:rsids>
    <w:rsidRoot w:val="00EC014F"/>
    <w:rsid w:val="00006807"/>
    <w:rsid w:val="000459AB"/>
    <w:rsid w:val="000C23FD"/>
    <w:rsid w:val="000C6D9B"/>
    <w:rsid w:val="000D0CCC"/>
    <w:rsid w:val="00122F4F"/>
    <w:rsid w:val="00156136"/>
    <w:rsid w:val="001A41EB"/>
    <w:rsid w:val="001B6592"/>
    <w:rsid w:val="00210517"/>
    <w:rsid w:val="002173B0"/>
    <w:rsid w:val="002269CC"/>
    <w:rsid w:val="00226DE5"/>
    <w:rsid w:val="00241C95"/>
    <w:rsid w:val="00245529"/>
    <w:rsid w:val="00245A23"/>
    <w:rsid w:val="0027634A"/>
    <w:rsid w:val="002A0E4C"/>
    <w:rsid w:val="002C0782"/>
    <w:rsid w:val="002D3378"/>
    <w:rsid w:val="002D3F5C"/>
    <w:rsid w:val="002E7D99"/>
    <w:rsid w:val="00316448"/>
    <w:rsid w:val="0032415C"/>
    <w:rsid w:val="00332743"/>
    <w:rsid w:val="00374F90"/>
    <w:rsid w:val="00396471"/>
    <w:rsid w:val="003A0F18"/>
    <w:rsid w:val="003B0A20"/>
    <w:rsid w:val="003B3C29"/>
    <w:rsid w:val="003C0AD6"/>
    <w:rsid w:val="003C4491"/>
    <w:rsid w:val="003C567F"/>
    <w:rsid w:val="003D3A1E"/>
    <w:rsid w:val="003F1B5F"/>
    <w:rsid w:val="004027F9"/>
    <w:rsid w:val="00424ED3"/>
    <w:rsid w:val="00436362"/>
    <w:rsid w:val="00486C83"/>
    <w:rsid w:val="00491335"/>
    <w:rsid w:val="004A18EC"/>
    <w:rsid w:val="004A6C5C"/>
    <w:rsid w:val="00501CF7"/>
    <w:rsid w:val="00512D3A"/>
    <w:rsid w:val="00530016"/>
    <w:rsid w:val="00575597"/>
    <w:rsid w:val="005A2D87"/>
    <w:rsid w:val="005F3265"/>
    <w:rsid w:val="005F4484"/>
    <w:rsid w:val="00672741"/>
    <w:rsid w:val="0068292F"/>
    <w:rsid w:val="00697C08"/>
    <w:rsid w:val="006C5EF8"/>
    <w:rsid w:val="00705E21"/>
    <w:rsid w:val="0072279C"/>
    <w:rsid w:val="00732F7E"/>
    <w:rsid w:val="0076042F"/>
    <w:rsid w:val="00787CFE"/>
    <w:rsid w:val="00791541"/>
    <w:rsid w:val="007E203D"/>
    <w:rsid w:val="00811CF7"/>
    <w:rsid w:val="0084762A"/>
    <w:rsid w:val="00866991"/>
    <w:rsid w:val="008B7F72"/>
    <w:rsid w:val="008C5DAC"/>
    <w:rsid w:val="008E31B5"/>
    <w:rsid w:val="00905B88"/>
    <w:rsid w:val="009148A8"/>
    <w:rsid w:val="00951E92"/>
    <w:rsid w:val="0098397A"/>
    <w:rsid w:val="00997946"/>
    <w:rsid w:val="009C0DD0"/>
    <w:rsid w:val="00A01F8B"/>
    <w:rsid w:val="00A037A7"/>
    <w:rsid w:val="00A31EDB"/>
    <w:rsid w:val="00A67B39"/>
    <w:rsid w:val="00AF322F"/>
    <w:rsid w:val="00B003DE"/>
    <w:rsid w:val="00B2023E"/>
    <w:rsid w:val="00B21E0D"/>
    <w:rsid w:val="00B7418E"/>
    <w:rsid w:val="00BB4931"/>
    <w:rsid w:val="00BC65C7"/>
    <w:rsid w:val="00BD6801"/>
    <w:rsid w:val="00BE2EE6"/>
    <w:rsid w:val="00BE74E6"/>
    <w:rsid w:val="00BE7604"/>
    <w:rsid w:val="00C01B1C"/>
    <w:rsid w:val="00C06943"/>
    <w:rsid w:val="00C21D22"/>
    <w:rsid w:val="00C46041"/>
    <w:rsid w:val="00C50A21"/>
    <w:rsid w:val="00C54455"/>
    <w:rsid w:val="00CC30B2"/>
    <w:rsid w:val="00CD041A"/>
    <w:rsid w:val="00CD113E"/>
    <w:rsid w:val="00CD6C3F"/>
    <w:rsid w:val="00CE20A1"/>
    <w:rsid w:val="00CE23C9"/>
    <w:rsid w:val="00CF03D9"/>
    <w:rsid w:val="00D0279A"/>
    <w:rsid w:val="00D75897"/>
    <w:rsid w:val="00D96D0F"/>
    <w:rsid w:val="00DA20DB"/>
    <w:rsid w:val="00DA3968"/>
    <w:rsid w:val="00DB3D6A"/>
    <w:rsid w:val="00DC02F1"/>
    <w:rsid w:val="00E179E0"/>
    <w:rsid w:val="00E34D26"/>
    <w:rsid w:val="00E66B22"/>
    <w:rsid w:val="00E7351B"/>
    <w:rsid w:val="00E90E17"/>
    <w:rsid w:val="00EA5A8C"/>
    <w:rsid w:val="00EB54D7"/>
    <w:rsid w:val="00EC014F"/>
    <w:rsid w:val="00EC7602"/>
    <w:rsid w:val="00ED7E72"/>
    <w:rsid w:val="00F25E77"/>
    <w:rsid w:val="00F33381"/>
    <w:rsid w:val="00F36DB0"/>
    <w:rsid w:val="00FA44D7"/>
    <w:rsid w:val="00FB12DA"/>
    <w:rsid w:val="00FB217F"/>
    <w:rsid w:val="00FD14B3"/>
    <w:rsid w:val="00FF7E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5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3D6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entr\Desktop\&#1055;&#1088;&#1080;&#1082;&#1072;&#1079;%20&#1059;&#1087;&#1088;&#1072;&#1074;&#1083;&#1077;&#1085;&#1080;&#1103;%20&#1086;&#1073;&#1088;&#1072;&#1079;&#1086;&#1074;&#1072;&#1085;&#1080;&#1103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3EF3BC-8FBC-433C-8D3B-FB48ED6418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Приказ Управления образования</Template>
  <TotalTime>795</TotalTime>
  <Pages>5</Pages>
  <Words>1437</Words>
  <Characters>8197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centr</dc:creator>
  <cp:lastModifiedBy>centr</cp:lastModifiedBy>
  <cp:revision>46</cp:revision>
  <cp:lastPrinted>2020-06-18T08:44:00Z</cp:lastPrinted>
  <dcterms:created xsi:type="dcterms:W3CDTF">2019-04-03T07:01:00Z</dcterms:created>
  <dcterms:modified xsi:type="dcterms:W3CDTF">2023-04-17T13:00:00Z</dcterms:modified>
</cp:coreProperties>
</file>