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51B" w:rsidRPr="00791541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ОБРАЗОВАНИЯ</w:t>
      </w:r>
    </w:p>
    <w:p w:rsidR="00E7351B" w:rsidRPr="00791541" w:rsidRDefault="00E7351B" w:rsidP="007915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АДМИНИСТРАЦИИ НЕЛИДОВСКОГО ГОРОДСКОГО ОКРУГА </w:t>
      </w:r>
    </w:p>
    <w:p w:rsidR="00E7351B" w:rsidRPr="00791541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ТВЕРСКОЙ ОБЛАСТИ</w:t>
      </w:r>
    </w:p>
    <w:p w:rsidR="00E7351B" w:rsidRPr="00A919B9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7351B" w:rsidRPr="00A919B9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919B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:rsidR="00E7351B" w:rsidRPr="00A919B9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51B" w:rsidRDefault="005A1BFA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30.10.2023</w:t>
      </w:r>
      <w:r w:rsidR="00E7351B"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7B5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E7351B"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Нелидово</w:t>
      </w:r>
      <w:r w:rsidR="00E7351B"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7351B"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7351B"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№ </w:t>
      </w:r>
      <w:r w:rsidR="001A2DA3">
        <w:rPr>
          <w:rFonts w:ascii="Times New Roman" w:eastAsia="Times New Roman" w:hAnsi="Times New Roman" w:cs="Times New Roman"/>
          <w:sz w:val="28"/>
          <w:szCs w:val="28"/>
          <w:lang w:eastAsia="ru-RU"/>
        </w:rPr>
        <w:t>114</w:t>
      </w:r>
    </w:p>
    <w:p w:rsidR="00023156" w:rsidRDefault="00023156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3CF" w:rsidRDefault="007B53CF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подготовке к проведению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итогового</w:t>
      </w:r>
      <w:proofErr w:type="gramEnd"/>
    </w:p>
    <w:p w:rsidR="007B53CF" w:rsidRDefault="007B53CF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</w:t>
      </w:r>
      <w:r w:rsidR="00023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чинения   (изложения)  </w:t>
      </w:r>
      <w:r w:rsidR="00BE68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23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 </w:t>
      </w:r>
      <w:r w:rsidR="005A1B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2023/2024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B53CF" w:rsidRDefault="007B53CF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</w:t>
      </w:r>
      <w:r w:rsidR="00023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бном  году </w:t>
      </w:r>
      <w:proofErr w:type="gramEnd"/>
    </w:p>
    <w:p w:rsidR="00023156" w:rsidRDefault="00023156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53CF" w:rsidRPr="007B53CF" w:rsidRDefault="007B53CF" w:rsidP="007B53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proofErr w:type="gramStart"/>
      <w:r w:rsidRPr="007B5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Порядком проведения государственной итоговой аттестации по образовательным  программам среднего общего образования, утвержденным приказом Министерства просвещения Российской Федерации и Федеральной службы по надзору в</w:t>
      </w:r>
      <w:r w:rsidR="005A1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сфере образования и науки от 04.04.2023 № 233/552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учетом письма Федеральной службы по надзору в сфере образования и науки </w:t>
      </w:r>
      <w:r w:rsidR="005A1BF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21.09.2023</w:t>
      </w:r>
      <w:r w:rsidR="00023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04</w:t>
      </w:r>
      <w:r w:rsidR="003B44E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A1BFA">
        <w:rPr>
          <w:rFonts w:ascii="Times New Roman" w:eastAsia="Times New Roman" w:hAnsi="Times New Roman" w:cs="Times New Roman"/>
          <w:sz w:val="28"/>
          <w:szCs w:val="28"/>
          <w:lang w:eastAsia="ru-RU"/>
        </w:rPr>
        <w:t>303</w:t>
      </w:r>
      <w:r w:rsidR="00BE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подготовки к проведению итогов</w:t>
      </w:r>
      <w:r w:rsidR="005A1BFA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сочинения (изложения) в 2023/2024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1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учебном году в   </w:t>
      </w:r>
      <w:proofErr w:type="spellStart"/>
      <w:r w:rsidR="005A1BF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</w:t>
      </w:r>
      <w:r w:rsidR="005A1BF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spellEnd"/>
      <w:r w:rsidR="005A1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округе</w:t>
      </w:r>
    </w:p>
    <w:p w:rsidR="00E7351B" w:rsidRPr="00A919B9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51B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A919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A919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 Ы В А Ю:</w:t>
      </w:r>
    </w:p>
    <w:p w:rsidR="007B53CF" w:rsidRDefault="007B53CF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4385" w:rsidRDefault="007B53CF" w:rsidP="00B561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</w:t>
      </w:r>
      <w:r w:rsid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56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</w:t>
      </w:r>
      <w:r w:rsid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56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2315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тогового</w:t>
      </w:r>
      <w:r w:rsid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23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сочи</w:t>
      </w:r>
      <w:r w:rsid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нения     (изложения)</w:t>
      </w:r>
      <w:r w:rsidRP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B53CF" w:rsidRPr="00514385" w:rsidRDefault="007B53CF" w:rsidP="005143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общеобразовательных </w:t>
      </w:r>
      <w:proofErr w:type="gramStart"/>
      <w:r w:rsidRP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организациях</w:t>
      </w:r>
      <w:proofErr w:type="gramEnd"/>
      <w:r w:rsid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Нелидовского</w:t>
      </w:r>
      <w:proofErr w:type="spellEnd"/>
      <w:r w:rsid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            </w:t>
      </w:r>
      <w:r w:rsidR="005A1BFA">
        <w:rPr>
          <w:rFonts w:ascii="Times New Roman" w:eastAsia="Times New Roman" w:hAnsi="Times New Roman" w:cs="Times New Roman"/>
          <w:sz w:val="28"/>
          <w:szCs w:val="28"/>
          <w:lang w:eastAsia="ru-RU"/>
        </w:rPr>
        <w:t>6 декабря 2023</w:t>
      </w:r>
      <w:r w:rsid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4D1BF4" w:rsidRDefault="00884E4C" w:rsidP="00884E4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E4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</w:t>
      </w:r>
      <w:r w:rsid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4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 </w:t>
      </w:r>
      <w:r w:rsid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4E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</w:t>
      </w:r>
      <w:r w:rsid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84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84E4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участия</w:t>
      </w:r>
      <w:r w:rsid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4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4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итоговом</w:t>
      </w:r>
      <w:r w:rsid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4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сочинении </w:t>
      </w:r>
    </w:p>
    <w:p w:rsidR="00884E4C" w:rsidRPr="004D1BF4" w:rsidRDefault="00884E4C" w:rsidP="004D1B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изложении</w:t>
      </w:r>
      <w:proofErr w:type="gramEnd"/>
      <w:r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51622A" w:rsidRDefault="0051622A" w:rsidP="0051622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Для обучающихся </w:t>
      </w:r>
      <w:r w:rsidR="00884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11(12) классов в  образовательных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организациях,</w:t>
      </w:r>
    </w:p>
    <w:p w:rsidR="00884E4C" w:rsidRPr="0051622A" w:rsidRDefault="00884E4C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</w:t>
      </w:r>
      <w:proofErr w:type="gramEnd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 осваивают образовательные программы среднего общего образования:</w:t>
      </w:r>
    </w:p>
    <w:tbl>
      <w:tblPr>
        <w:tblStyle w:val="a4"/>
        <w:tblW w:w="0" w:type="auto"/>
        <w:tblLook w:val="04A0"/>
      </w:tblPr>
      <w:tblGrid>
        <w:gridCol w:w="534"/>
        <w:gridCol w:w="4394"/>
        <w:gridCol w:w="4643"/>
      </w:tblGrid>
      <w:tr w:rsidR="00B5614F" w:rsidTr="009B63AD">
        <w:tc>
          <w:tcPr>
            <w:tcW w:w="534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394" w:type="dxa"/>
          </w:tcPr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гимназия № 2</w:t>
            </w:r>
          </w:p>
        </w:tc>
        <w:tc>
          <w:tcPr>
            <w:tcW w:w="4643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172521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Тверская область,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Нелидово, ул. Мира, д. 18</w:t>
            </w:r>
          </w:p>
        </w:tc>
      </w:tr>
      <w:tr w:rsidR="00B5614F" w:rsidTr="009B63AD">
        <w:tc>
          <w:tcPr>
            <w:tcW w:w="534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94" w:type="dxa"/>
          </w:tcPr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средняя общеобразовательная школа № 3</w:t>
            </w:r>
          </w:p>
        </w:tc>
        <w:tc>
          <w:tcPr>
            <w:tcW w:w="4643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172527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Тверская область,</w:t>
            </w:r>
          </w:p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Нелидово, ул. Правды, д. 17</w:t>
            </w:r>
          </w:p>
        </w:tc>
      </w:tr>
      <w:tr w:rsidR="00B5614F" w:rsidTr="009B63AD">
        <w:tc>
          <w:tcPr>
            <w:tcW w:w="534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94" w:type="dxa"/>
          </w:tcPr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средняя общеобразовательная школа № 4</w:t>
            </w:r>
          </w:p>
        </w:tc>
        <w:tc>
          <w:tcPr>
            <w:tcW w:w="4643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172523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Тверская область,</w:t>
            </w:r>
          </w:p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Нелидово,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Карбышева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14А</w:t>
            </w:r>
          </w:p>
        </w:tc>
      </w:tr>
      <w:tr w:rsidR="00B5614F" w:rsidTr="009B63AD">
        <w:tc>
          <w:tcPr>
            <w:tcW w:w="534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94" w:type="dxa"/>
          </w:tcPr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средняя общеобразовательная школа № 5</w:t>
            </w:r>
          </w:p>
        </w:tc>
        <w:tc>
          <w:tcPr>
            <w:tcW w:w="4643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172521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Тверская область,</w:t>
            </w:r>
          </w:p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г. Нелидово,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Советская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40</w:t>
            </w:r>
          </w:p>
        </w:tc>
      </w:tr>
      <w:tr w:rsidR="00B5614F" w:rsidTr="009B63AD">
        <w:tc>
          <w:tcPr>
            <w:tcW w:w="534" w:type="dxa"/>
          </w:tcPr>
          <w:p w:rsidR="00B5614F" w:rsidRDefault="0052536A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4394" w:type="dxa"/>
          </w:tcPr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Новосёлковская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средняя общеобразовательная школа</w:t>
            </w:r>
          </w:p>
        </w:tc>
        <w:tc>
          <w:tcPr>
            <w:tcW w:w="4643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172502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Тверская область,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Нелидовский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район,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Новосёлки, ул.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Центральная</w:t>
            </w:r>
            <w:proofErr w:type="gramEnd"/>
          </w:p>
        </w:tc>
      </w:tr>
    </w:tbl>
    <w:p w:rsidR="00514385" w:rsidRDefault="00514385" w:rsidP="009B63A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622A" w:rsidRDefault="009B63AD" w:rsidP="0051622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Для лиц, </w:t>
      </w:r>
      <w:r w:rsid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освоивших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образовательные 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среднего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</w:t>
      </w:r>
    </w:p>
    <w:p w:rsidR="009B63AD" w:rsidRDefault="00514385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в предыдущие годы и имеющих документ об 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образовании, подтверждающий получен</w:t>
      </w:r>
      <w:r w:rsidR="005A1BFA">
        <w:rPr>
          <w:rFonts w:ascii="Times New Roman" w:eastAsia="Times New Roman" w:hAnsi="Times New Roman" w:cs="Times New Roman"/>
          <w:sz w:val="28"/>
          <w:szCs w:val="28"/>
          <w:lang w:eastAsia="ru-RU"/>
        </w:rPr>
        <w:t>ие среднего общего образования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выпускников прошлых лет), обучающихся по обра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зовательным программам среднего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образования, получающих  среднее общее образование в иностранных образовательных организациях:</w:t>
      </w:r>
    </w:p>
    <w:p w:rsidR="00BE6807" w:rsidRDefault="00BE6807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Ind w:w="-34" w:type="dxa"/>
        <w:tblLook w:val="04A0"/>
      </w:tblPr>
      <w:tblGrid>
        <w:gridCol w:w="568"/>
        <w:gridCol w:w="4536"/>
        <w:gridCol w:w="4501"/>
      </w:tblGrid>
      <w:tr w:rsidR="009B63AD" w:rsidTr="009B63AD">
        <w:tc>
          <w:tcPr>
            <w:tcW w:w="568" w:type="dxa"/>
          </w:tcPr>
          <w:p w:rsidR="009B63AD" w:rsidRDefault="009B63AD" w:rsidP="009B63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</w:tcPr>
          <w:p w:rsidR="00514385" w:rsidRDefault="009B63AD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Управление образования Администрации </w:t>
            </w:r>
          </w:p>
          <w:p w:rsidR="009B63AD" w:rsidRDefault="009B63AD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Нелидовского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городского округа Тверской области</w:t>
            </w:r>
          </w:p>
        </w:tc>
        <w:tc>
          <w:tcPr>
            <w:tcW w:w="4501" w:type="dxa"/>
          </w:tcPr>
          <w:p w:rsidR="009B63AD" w:rsidRDefault="009B63AD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172521</w:t>
            </w:r>
          </w:p>
          <w:p w:rsidR="009B63AD" w:rsidRDefault="009B63AD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Тверская область,</w:t>
            </w:r>
          </w:p>
          <w:p w:rsidR="009B63AD" w:rsidRDefault="009B63AD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Нелидово, пл. Ленина, д. 3</w:t>
            </w:r>
          </w:p>
        </w:tc>
      </w:tr>
    </w:tbl>
    <w:p w:rsidR="0093666E" w:rsidRDefault="0093666E" w:rsidP="0093666E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3AD" w:rsidRDefault="009B63AD" w:rsidP="009B63A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 сроки  регистрации   для   участия  в  написании итогового </w:t>
      </w:r>
    </w:p>
    <w:p w:rsidR="009B63AD" w:rsidRDefault="009B63AD" w:rsidP="009B63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3A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сочинения (изложения)</w:t>
      </w:r>
      <w:r w:rsidR="00823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07 ноября по 22 ноября 2023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B5614F" w:rsidRDefault="00B5614F" w:rsidP="00B561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Муниципальному координатору (Цыгановой И.Н.):</w:t>
      </w:r>
    </w:p>
    <w:p w:rsidR="001A17A0" w:rsidRDefault="007D388B" w:rsidP="007D388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   своевременное    информирование    руководителей</w:t>
      </w:r>
    </w:p>
    <w:p w:rsidR="00B5614F" w:rsidRPr="0051622A" w:rsidRDefault="007D388B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общеобразовательных организаций </w:t>
      </w:r>
      <w:proofErr w:type="spellStart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E0242F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елидовского</w:t>
      </w:r>
      <w:proofErr w:type="spellEnd"/>
      <w:r w:rsidR="00E0242F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о нормативных документах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касающихся проведения итогового  сочинени</w:t>
      </w:r>
      <w:r w:rsidR="00823BA6">
        <w:rPr>
          <w:rFonts w:ascii="Times New Roman" w:eastAsia="Times New Roman" w:hAnsi="Times New Roman" w:cs="Times New Roman"/>
          <w:sz w:val="28"/>
          <w:szCs w:val="28"/>
          <w:lang w:eastAsia="ru-RU"/>
        </w:rPr>
        <w:t>я (изложения) 2023/2024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году.</w:t>
      </w:r>
    </w:p>
    <w:p w:rsidR="001A17A0" w:rsidRDefault="007D388B" w:rsidP="007D388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  взаимодействие   со школьными координаторами,</w:t>
      </w:r>
    </w:p>
    <w:p w:rsidR="0093666E" w:rsidRPr="0051622A" w:rsidRDefault="007D388B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ответственными</w:t>
      </w:r>
      <w:proofErr w:type="gramEnd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организацию  и проведение итогового      сочинения (изложения) в общеобразовательных организациях </w:t>
      </w:r>
      <w:proofErr w:type="spellStart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Нелидовского</w:t>
      </w:r>
      <w:proofErr w:type="spellEnd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округа, провести необходимую      разъяснительную работу о порядке проведения итогового  сочинения (изложения).</w:t>
      </w:r>
    </w:p>
    <w:p w:rsidR="0051622A" w:rsidRDefault="00A54574" w:rsidP="007D388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Информировать</w:t>
      </w:r>
      <w:r w:rsidR="00444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3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 </w:t>
      </w:r>
      <w:r w:rsidR="00444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3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итогового сочинения (изложения) и </w:t>
      </w:r>
    </w:p>
    <w:p w:rsidR="00A54574" w:rsidRPr="0051622A" w:rsidRDefault="007D388B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родителей (законных представителей) по вопросам</w:t>
      </w:r>
      <w:r w:rsidR="001A17A0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итогового сочинения  (изложения) че</w:t>
      </w:r>
      <w:r w:rsidR="00A54574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 организацию раб</w:t>
      </w:r>
      <w:r w:rsidR="0051622A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оты телефона «горячей линии» </w:t>
      </w:r>
      <w:r w:rsidR="00823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(8 </w:t>
      </w:r>
      <w:r w:rsidR="0051622A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54574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266</w:t>
      </w:r>
      <w:r w:rsidR="00823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A54574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5-35-27).</w:t>
      </w:r>
    </w:p>
    <w:p w:rsidR="0051622A" w:rsidRDefault="001A17A0" w:rsidP="00A5457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4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подготовку и оперативное размещение информации </w:t>
      </w:r>
    </w:p>
    <w:p w:rsidR="007D388B" w:rsidRPr="0051622A" w:rsidRDefault="00A54574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итогового сочинения (изложения) в  разделе «Итоговое сочинение (изложение)» </w:t>
      </w:r>
      <w:r w:rsidR="001A17A0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сайте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5" w:history="1">
        <w:r w:rsidRPr="0051622A">
          <w:rPr>
            <w:rStyle w:val="a5"/>
            <w:rFonts w:ascii="Times New Roman" w:eastAsia="Times New Roman" w:hAnsi="Times New Roman" w:cs="Times New Roman"/>
            <w:color w:val="FF0000"/>
            <w:sz w:val="28"/>
            <w:szCs w:val="28"/>
            <w:u w:val="none"/>
            <w:lang w:eastAsia="ru-RU"/>
          </w:rPr>
          <w:t>http://nelidovo.su/socialnaya-sfera/obrazovanie</w:t>
        </w:r>
      </w:hyperlink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17A0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образования Администрации </w:t>
      </w:r>
      <w:proofErr w:type="spellStart"/>
      <w:r w:rsidR="001A17A0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Нелидовского</w:t>
      </w:r>
      <w:proofErr w:type="spellEnd"/>
      <w:r w:rsidR="001A17A0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Тве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рской области  </w:t>
      </w:r>
      <w:r w:rsidR="001A17A0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</w:t>
      </w:r>
      <w:r w:rsidR="002234A6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A17A0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823BA6">
        <w:rPr>
          <w:rFonts w:ascii="Times New Roman" w:eastAsia="Times New Roman" w:hAnsi="Times New Roman" w:cs="Times New Roman"/>
          <w:sz w:val="28"/>
          <w:szCs w:val="28"/>
          <w:lang w:eastAsia="ru-RU"/>
        </w:rPr>
        <w:t>о 22.11.2023</w:t>
      </w:r>
      <w:r w:rsidR="001A17A0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622A" w:rsidRDefault="001A17A0" w:rsidP="007D388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Представить 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  образования   Тверской  области </w:t>
      </w:r>
    </w:p>
    <w:p w:rsidR="001A17A0" w:rsidRPr="0051622A" w:rsidRDefault="001A17A0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информацию об ответственных за организацию и проведение итогового сочинения (изложения) на территории </w:t>
      </w:r>
      <w:proofErr w:type="spellStart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</w:t>
      </w:r>
      <w:r w:rsidR="00823BA6">
        <w:rPr>
          <w:rFonts w:ascii="Times New Roman" w:eastAsia="Times New Roman" w:hAnsi="Times New Roman" w:cs="Times New Roman"/>
          <w:sz w:val="28"/>
          <w:szCs w:val="28"/>
          <w:lang w:eastAsia="ru-RU"/>
        </w:rPr>
        <w:t>овского</w:t>
      </w:r>
      <w:proofErr w:type="spellEnd"/>
      <w:r w:rsidR="00823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в 2023</w:t>
      </w:r>
      <w:r w:rsidR="003248E2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/202</w:t>
      </w:r>
      <w:r w:rsidR="00823BA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году, а  также информацию о работе телефонов «горячей линии», по которым  осуществляется консультирование по вопросам 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проведения итогового сочинения (изложения),  и информацию о работе официальных сайтов в сети «Интернет», посредством которых осуществляется информирование участников итогового соч</w:t>
      </w:r>
      <w:r w:rsidR="003248E2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инения (</w:t>
      </w:r>
      <w:r w:rsidR="00BE680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изложения).</w:t>
      </w:r>
      <w:proofErr w:type="gramEnd"/>
    </w:p>
    <w:p w:rsidR="0051622A" w:rsidRDefault="002234A6" w:rsidP="007D388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проверку сай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 общеобразовательных организа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234A6" w:rsidRPr="0051622A" w:rsidRDefault="002234A6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своевременного размещения актуальной информации по организации и проведению итогового соч</w:t>
      </w:r>
      <w:r w:rsidR="00BE680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инения (изложения) в срок, д</w:t>
      </w:r>
      <w:r w:rsidR="001D46E0">
        <w:rPr>
          <w:rFonts w:ascii="Times New Roman" w:eastAsia="Times New Roman" w:hAnsi="Times New Roman" w:cs="Times New Roman"/>
          <w:sz w:val="28"/>
          <w:szCs w:val="28"/>
          <w:lang w:eastAsia="ru-RU"/>
        </w:rPr>
        <w:t>о 23.11.2023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622A" w:rsidRDefault="002234A6" w:rsidP="007D388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совещани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вопросам организации и проведения </w:t>
      </w:r>
    </w:p>
    <w:p w:rsidR="0051622A" w:rsidRPr="0051622A" w:rsidRDefault="002234A6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ит</w:t>
      </w:r>
      <w:r w:rsidR="0051622A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огового </w:t>
      </w:r>
      <w:r w:rsidR="001D46E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сочинения (изложения) 15.11.2023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72E9" w:rsidRPr="0051622A" w:rsidRDefault="00472881" w:rsidP="0051622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672E9" w:rsidRP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тветственной</w:t>
      </w:r>
      <w:proofErr w:type="gramEnd"/>
      <w:r w:rsid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B672E9" w:rsidRP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 сведений в</w:t>
      </w:r>
      <w:r w:rsidR="00B672E9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региональную информационную</w:t>
      </w:r>
    </w:p>
    <w:p w:rsidR="00472881" w:rsidRPr="004D1BF4" w:rsidRDefault="00B672E9" w:rsidP="004D1B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систему обеспечения проведения государственной итоговой аттестации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2881"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472881"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Арнаутовой</w:t>
      </w:r>
      <w:proofErr w:type="spellEnd"/>
      <w:r w:rsidR="00472881"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Е.В.):</w:t>
      </w:r>
    </w:p>
    <w:p w:rsidR="0051622A" w:rsidRDefault="00472881" w:rsidP="0051622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одействие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Региональным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центром </w:t>
      </w:r>
    </w:p>
    <w:p w:rsidR="00472881" w:rsidRPr="0051622A" w:rsidRDefault="00472881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обработки информации по вопросам внесения сведений в федеральную и региональную информационные системы.</w:t>
      </w:r>
    </w:p>
    <w:p w:rsidR="0051622A" w:rsidRDefault="00472881" w:rsidP="00B672E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конфиденциальности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информационной </w:t>
      </w:r>
    </w:p>
    <w:p w:rsidR="00B5614F" w:rsidRPr="0051622A" w:rsidRDefault="00472881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 при организации работ, связанных с формированием и ведением региональной информационной си</w:t>
      </w:r>
      <w:r w:rsidR="00026A6F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</w:t>
      </w:r>
      <w:r w:rsidR="004D1BF4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1622A" w:rsidRDefault="004D1BF4" w:rsidP="00B672E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Осуществить 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сведений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участниках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D1BF4" w:rsidRPr="0051622A" w:rsidRDefault="004D1BF4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сочинения (изложения)   в регион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альную информационную систему с 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соблюдением требований защиты персональных данных и состава сведений, вносимых и передаваемых в процессе репликации (</w:t>
      </w:r>
      <w:r w:rsidR="001D46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Российской Федерации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1D46E0">
        <w:rPr>
          <w:rFonts w:ascii="Times New Roman" w:eastAsia="Times New Roman" w:hAnsi="Times New Roman" w:cs="Times New Roman"/>
          <w:sz w:val="28"/>
          <w:szCs w:val="28"/>
          <w:lang w:eastAsia="ru-RU"/>
        </w:rPr>
        <w:t>т 29.11.2021 № 2085 «О федеральной информационной системе обеспечения проведения государственной итоговой аттестации обучающихся») до 23.11.2023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622A" w:rsidRDefault="006B3BFB" w:rsidP="00B672E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ежедневный мониторинг полноты,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достоверности </w:t>
      </w:r>
    </w:p>
    <w:p w:rsidR="006B3BFB" w:rsidRPr="0051622A" w:rsidRDefault="006B3BFB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актуальности внесенных сведений в </w:t>
      </w:r>
      <w:r w:rsidR="00E82E0B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региональную информационную сис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тему.</w:t>
      </w:r>
    </w:p>
    <w:p w:rsidR="00257D91" w:rsidRDefault="004D1BF4" w:rsidP="0051622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B3B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заявлений,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согласий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обработку </w:t>
      </w:r>
    </w:p>
    <w:p w:rsidR="004D1BF4" w:rsidRPr="00257D91" w:rsidRDefault="004D1BF4" w:rsidP="00257D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 данных участников итогового сочинения (изложения)</w:t>
      </w:r>
      <w:r w:rsidR="00EE2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срок, до 22</w:t>
      </w:r>
      <w:r w:rsidR="001D46E0">
        <w:rPr>
          <w:rFonts w:ascii="Times New Roman" w:eastAsia="Times New Roman" w:hAnsi="Times New Roman" w:cs="Times New Roman"/>
          <w:sz w:val="28"/>
          <w:szCs w:val="28"/>
          <w:lang w:eastAsia="ru-RU"/>
        </w:rPr>
        <w:t>.11.2023</w:t>
      </w:r>
      <w:r w:rsidR="002234A6" w:rsidRP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6807" w:rsidRDefault="008078FF" w:rsidP="00BE6807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передачу </w:t>
      </w:r>
      <w:r w:rsid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Государственное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бюджетное учрежд</w:t>
      </w:r>
      <w:r w:rsidR="00516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 </w:t>
      </w:r>
    </w:p>
    <w:p w:rsidR="00B672E9" w:rsidRPr="00BE6807" w:rsidRDefault="005165AF" w:rsidP="00BE68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80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B672E9" w:rsidRPr="00BE680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верской области Центр оценки качества образования</w:t>
      </w:r>
      <w:r w:rsidR="008078FF" w:rsidRPr="00BE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оригиналов  согласий</w:t>
      </w:r>
      <w:r w:rsidR="00B672E9" w:rsidRPr="00BE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обработку персональных данных</w:t>
      </w:r>
      <w:r w:rsidR="008078FF" w:rsidRPr="00BE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сопроводительным письмом руководите</w:t>
      </w:r>
      <w:r w:rsidR="00BE6807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Управ</w:t>
      </w:r>
      <w:r w:rsidR="001D46E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 образования  до 01.12.2023</w:t>
      </w:r>
      <w:r w:rsidR="00B672E9" w:rsidRPr="00BE68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622A" w:rsidRDefault="008078FF" w:rsidP="00B672E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заверенных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установленном порядке копий </w:t>
      </w:r>
    </w:p>
    <w:p w:rsidR="008078FF" w:rsidRPr="0051622A" w:rsidRDefault="008078FF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рекомендаций </w:t>
      </w:r>
      <w:proofErr w:type="spellStart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психолого-медико-педагогической</w:t>
      </w:r>
      <w:proofErr w:type="spellEnd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комиссии, оригиналов или  заверенных в установленном порядке копий справок, подтверждающих факт установления инвалидности, выданных федеральным государственным учреждением медико-социальной экспертизы, у  участников итогового сочинения  (изложения)</w:t>
      </w:r>
      <w:r w:rsidR="003248E2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обесп</w:t>
      </w:r>
      <w:r w:rsidR="001D46E0">
        <w:rPr>
          <w:rFonts w:ascii="Times New Roman" w:eastAsia="Times New Roman" w:hAnsi="Times New Roman" w:cs="Times New Roman"/>
          <w:sz w:val="28"/>
          <w:szCs w:val="28"/>
          <w:lang w:eastAsia="ru-RU"/>
        </w:rPr>
        <w:t>ечить их хранение  до 22.11</w:t>
      </w:r>
      <w:r w:rsidR="0052536A">
        <w:rPr>
          <w:rFonts w:ascii="Times New Roman" w:eastAsia="Times New Roman" w:hAnsi="Times New Roman" w:cs="Times New Roman"/>
          <w:sz w:val="28"/>
          <w:szCs w:val="28"/>
          <w:lang w:eastAsia="ru-RU"/>
        </w:rPr>
        <w:t>.2023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3BFB" w:rsidRDefault="006B3BFB" w:rsidP="006B3BF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 общеобразовательных организаций:</w:t>
      </w:r>
    </w:p>
    <w:p w:rsidR="0051622A" w:rsidRDefault="003248E2" w:rsidP="002A76F8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подготовку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проведению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сочинения </w:t>
      </w:r>
    </w:p>
    <w:p w:rsidR="003248E2" w:rsidRPr="0051622A" w:rsidRDefault="001D46E0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(изложения)  в 2023/2024</w:t>
      </w:r>
      <w:r w:rsidR="006B3BFB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в соответствии  с </w:t>
      </w:r>
      <w:r w:rsidR="00172A7E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письмом Федеральной службы по надзору в сфере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и науки от 21.09.2023</w:t>
      </w:r>
      <w:r w:rsidR="00172A7E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04-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303</w:t>
      </w:r>
      <w:r w:rsidR="00BE68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622A" w:rsidRDefault="006B3BFB" w:rsidP="00D1658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516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</w:p>
    <w:p w:rsidR="00D16585" w:rsidRPr="0051622A" w:rsidRDefault="006B3BFB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 итогового сочинения (изложения) в общеобразов</w:t>
      </w:r>
      <w:r w:rsidR="00442013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ательной организации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622A" w:rsidRDefault="00D16585" w:rsidP="00D1658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Открыть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«горячую линию»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проведения итогового </w:t>
      </w:r>
    </w:p>
    <w:p w:rsidR="00D16585" w:rsidRPr="0051622A" w:rsidRDefault="00D16585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сочинения (изложения).</w:t>
      </w:r>
    </w:p>
    <w:p w:rsidR="0051622A" w:rsidRDefault="00C7413D" w:rsidP="00D1658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2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4201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42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</w:t>
      </w:r>
    </w:p>
    <w:p w:rsidR="00C7413D" w:rsidRPr="0051622A" w:rsidRDefault="00442013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«Интернет»</w:t>
      </w:r>
      <w:r w:rsidR="005165AF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разделе «Итоговое сочинение (изложение),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413D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о телефоне «горячей линии»</w:t>
      </w:r>
      <w:r w:rsidR="005165AF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, о сроках и местах проведения итогового сочинения (изложения), а также утвержденных нормативных правовых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65AF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актах, регламентирующих организацию и проведение итогового соч</w:t>
      </w:r>
      <w:r w:rsidR="001D46E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инения (изложения) в срок, до 22.11.2023</w:t>
      </w:r>
      <w:r w:rsidR="005165AF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622A" w:rsidRDefault="005165AF" w:rsidP="00D1658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готовность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безопасные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проведению </w:t>
      </w:r>
    </w:p>
    <w:p w:rsidR="005165AF" w:rsidRPr="0051622A" w:rsidRDefault="005165AF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итогового сочинения  (изложения).</w:t>
      </w:r>
    </w:p>
    <w:p w:rsidR="0051622A" w:rsidRDefault="005165AF" w:rsidP="005165A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A5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A518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ответственного</w:t>
      </w:r>
      <w:proofErr w:type="gramEnd"/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A5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A518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регистрацию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A5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для </w:t>
      </w:r>
    </w:p>
    <w:p w:rsidR="005165AF" w:rsidRPr="0051622A" w:rsidRDefault="005165AF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участия в итоговом сочинении (изложении), сбор и  хранение заявлений, согласий на обработку персональных данных.</w:t>
      </w:r>
    </w:p>
    <w:p w:rsidR="0051622A" w:rsidRDefault="00A01A11" w:rsidP="00D1658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 регистрации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участия в итоговом </w:t>
      </w:r>
    </w:p>
    <w:p w:rsidR="005165AF" w:rsidRPr="0051622A" w:rsidRDefault="00A01A11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сочинении</w:t>
      </w:r>
      <w:proofErr w:type="gramEnd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(изложении)</w:t>
      </w:r>
      <w:r w:rsidR="00E17114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D4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22.11.2023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7D91" w:rsidRDefault="005165AF" w:rsidP="00257D91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ознакомление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</w:p>
    <w:p w:rsidR="005165AF" w:rsidRPr="00257D91" w:rsidRDefault="005165AF" w:rsidP="00257D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(законных представителей) с информацией по вопросам организации и проведения итогового сочинения (изложения)</w:t>
      </w:r>
      <w:r w:rsidR="00A01A11" w:rsidRP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подпись</w:t>
      </w:r>
      <w:r w:rsidR="001D4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срок, до 22.11.2023</w:t>
      </w:r>
      <w:r w:rsidRP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622A" w:rsidRDefault="00A01A11" w:rsidP="00D1658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правилами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заполнения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бланков </w:t>
      </w:r>
    </w:p>
    <w:p w:rsidR="00A01A11" w:rsidRPr="0051622A" w:rsidRDefault="00A01A11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 и бланков записи ответов итогового сочинения (изложения).</w:t>
      </w:r>
    </w:p>
    <w:p w:rsidR="0051622A" w:rsidRDefault="00A01A11" w:rsidP="00E1711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подбор членов комиссии по проведению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17114" w:rsidRPr="0051622A" w:rsidRDefault="00A01A11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сочинения (изложения):</w:t>
      </w:r>
      <w:r w:rsidR="00E17114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организаторов в аудиториях, технического специалиста, дежурных  вне аудитории, ответственное лицо за получение и передачу материалов, ответственное лицо за перенос результатов проверки из копий бланко</w:t>
      </w:r>
      <w:r w:rsidR="00E17114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регист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в оригинал</w:t>
      </w:r>
      <w:r w:rsidR="00E17114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ы бланков регистрации участников, медицинского работника</w:t>
      </w:r>
    </w:p>
    <w:p w:rsidR="0051622A" w:rsidRDefault="005165AF" w:rsidP="00D1658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Ознакомить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</w:t>
      </w:r>
      <w:r w:rsidR="00A01A1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1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привлекаемых к проведению </w:t>
      </w:r>
      <w:proofErr w:type="gramStart"/>
      <w:r w:rsidR="00A01A1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итогового</w:t>
      </w:r>
      <w:proofErr w:type="gramEnd"/>
      <w:r w:rsidR="00A01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165AF" w:rsidRPr="0051622A" w:rsidRDefault="00A01A11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сочинения (изложения) с инструкцией для членов комиссии по проведению итогового сочинения (изложения)</w:t>
      </w:r>
      <w:r w:rsidR="001D4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срок, до 22.11.2023</w:t>
      </w:r>
      <w:r w:rsidR="00E17114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622A" w:rsidRDefault="00E17114" w:rsidP="00E1711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подбор 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членов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проверке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17114" w:rsidRPr="0051622A" w:rsidRDefault="00E17114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сочинения (изложения) в соответствии с требованиями, содержащимися  в письме Федеральной службы по надзору в</w:t>
      </w:r>
      <w:r w:rsidR="001D4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сфере образования и науки от 21.09.2023 № 04-303</w:t>
      </w:r>
      <w:r w:rsidR="00BE68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622A" w:rsidRDefault="00E17114" w:rsidP="00E1711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работников,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привлекаемых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проверке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17114" w:rsidRDefault="00E17114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сочинения (изложения) с инструкцией для членов комиссии по проверке итогового соч</w:t>
      </w:r>
      <w:r w:rsidR="001D46E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инения (изложения) в срок, до 22.11.2023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1C50" w:rsidRDefault="00731C50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C50" w:rsidRPr="0051622A" w:rsidRDefault="00731C50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622A" w:rsidRDefault="00E17114" w:rsidP="00E1711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Организовать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хранение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оригиналов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заявлений,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журнала </w:t>
      </w:r>
    </w:p>
    <w:p w:rsidR="00E17114" w:rsidRPr="0051622A" w:rsidRDefault="00E17114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 заявлений участников итогового соч</w:t>
      </w:r>
      <w:r w:rsidR="00EE23A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инения (изложения) до 01.11.2024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622A" w:rsidRDefault="000B5F08" w:rsidP="000B5F08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Передать</w:t>
      </w:r>
      <w:r w:rsidR="00E17114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7114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17114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образования  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7114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</w:p>
    <w:p w:rsidR="00E17114" w:rsidRPr="0051622A" w:rsidRDefault="00E17114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Нелидовского</w:t>
      </w:r>
      <w:proofErr w:type="spellEnd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Тверской области</w:t>
      </w:r>
      <w:r w:rsidR="00EE2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14.11.2023</w:t>
      </w:r>
      <w:r w:rsidR="000B5F08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17114" w:rsidRPr="0051622A" w:rsidRDefault="0051622A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="000B5F08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ригиналы заявлений обучающихся на участие в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итоговом сочинении (изложении);</w:t>
      </w:r>
    </w:p>
    <w:p w:rsidR="00C7413D" w:rsidRPr="0051622A" w:rsidRDefault="0051622A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="00C7413D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ригиналы согласий на обработ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ку персональных данных;</w:t>
      </w:r>
    </w:p>
    <w:p w:rsidR="002A76F8" w:rsidRPr="0051622A" w:rsidRDefault="00EE23AD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орму </w:t>
      </w:r>
      <w:r w:rsidR="002A76F8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СБ-04 «Регистрация на итоговое сочинение (изложение), подписанную </w:t>
      </w:r>
      <w:proofErr w:type="gramStart"/>
      <w:r w:rsidR="002A76F8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="002A76F8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2913" w:rsidRPr="003A2913" w:rsidRDefault="00AC2EAE" w:rsidP="003A29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8078FF" w:rsidRPr="008078FF" w:rsidRDefault="008078FF" w:rsidP="008078F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51B" w:rsidRPr="00A919B9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51B" w:rsidRDefault="00EE23AD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руководителя</w:t>
      </w:r>
      <w:r w:rsidR="00E73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A44D7" w:rsidRDefault="00E7351B" w:rsidP="00E7351B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EE2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23AD">
        <w:rPr>
          <w:rFonts w:ascii="Times New Roman" w:eastAsia="Times New Roman" w:hAnsi="Times New Roman" w:cs="Times New Roman"/>
          <w:sz w:val="28"/>
          <w:szCs w:val="28"/>
          <w:lang w:eastAsia="ru-RU"/>
        </w:rPr>
        <w:t>И.Н. Цыганова</w:t>
      </w:r>
    </w:p>
    <w:sectPr w:rsidR="00FA44D7" w:rsidSect="00EA5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E2B82"/>
    <w:multiLevelType w:val="multilevel"/>
    <w:tmpl w:val="2BAE32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6D50569A"/>
    <w:multiLevelType w:val="multilevel"/>
    <w:tmpl w:val="2BAE32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attachedTemplate r:id="rId1"/>
  <w:defaultTabStop w:val="708"/>
  <w:characterSpacingControl w:val="doNotCompress"/>
  <w:compat/>
  <w:rsids>
    <w:rsidRoot w:val="007B53CF"/>
    <w:rsid w:val="00015D61"/>
    <w:rsid w:val="00023156"/>
    <w:rsid w:val="00026A6F"/>
    <w:rsid w:val="000B5F08"/>
    <w:rsid w:val="00172A7E"/>
    <w:rsid w:val="001A17A0"/>
    <w:rsid w:val="001A2DA3"/>
    <w:rsid w:val="001B4391"/>
    <w:rsid w:val="001D46E0"/>
    <w:rsid w:val="001E469E"/>
    <w:rsid w:val="002234A6"/>
    <w:rsid w:val="00257D91"/>
    <w:rsid w:val="002A76F8"/>
    <w:rsid w:val="003248E2"/>
    <w:rsid w:val="003A2913"/>
    <w:rsid w:val="003B44E0"/>
    <w:rsid w:val="00442013"/>
    <w:rsid w:val="004441DF"/>
    <w:rsid w:val="00472881"/>
    <w:rsid w:val="0049028B"/>
    <w:rsid w:val="004D1BF4"/>
    <w:rsid w:val="004D4736"/>
    <w:rsid w:val="00514385"/>
    <w:rsid w:val="0051622A"/>
    <w:rsid w:val="005165AF"/>
    <w:rsid w:val="0052536A"/>
    <w:rsid w:val="00530033"/>
    <w:rsid w:val="005A1BFA"/>
    <w:rsid w:val="005F1E72"/>
    <w:rsid w:val="005F7933"/>
    <w:rsid w:val="006B3BFB"/>
    <w:rsid w:val="00731C50"/>
    <w:rsid w:val="00743741"/>
    <w:rsid w:val="00791541"/>
    <w:rsid w:val="007A518E"/>
    <w:rsid w:val="007B53CF"/>
    <w:rsid w:val="007D388B"/>
    <w:rsid w:val="007F077E"/>
    <w:rsid w:val="008078FF"/>
    <w:rsid w:val="00823BA6"/>
    <w:rsid w:val="00856FD3"/>
    <w:rsid w:val="00884E4C"/>
    <w:rsid w:val="0093666E"/>
    <w:rsid w:val="009B63AD"/>
    <w:rsid w:val="009C0B4B"/>
    <w:rsid w:val="00A01A11"/>
    <w:rsid w:val="00A54574"/>
    <w:rsid w:val="00AC2EAE"/>
    <w:rsid w:val="00B3708B"/>
    <w:rsid w:val="00B5614F"/>
    <w:rsid w:val="00B672E9"/>
    <w:rsid w:val="00B832B5"/>
    <w:rsid w:val="00BC4400"/>
    <w:rsid w:val="00BE6807"/>
    <w:rsid w:val="00C7413D"/>
    <w:rsid w:val="00CB10EF"/>
    <w:rsid w:val="00D16585"/>
    <w:rsid w:val="00E0242F"/>
    <w:rsid w:val="00E17114"/>
    <w:rsid w:val="00E7351B"/>
    <w:rsid w:val="00E82E0B"/>
    <w:rsid w:val="00EA5007"/>
    <w:rsid w:val="00EE23AD"/>
    <w:rsid w:val="00F369A8"/>
    <w:rsid w:val="00F36D0B"/>
    <w:rsid w:val="00FA4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3CF"/>
    <w:pPr>
      <w:ind w:left="720"/>
      <w:contextualSpacing/>
    </w:pPr>
  </w:style>
  <w:style w:type="table" w:styleId="a4">
    <w:name w:val="Table Grid"/>
    <w:basedOn w:val="a1"/>
    <w:uiPriority w:val="59"/>
    <w:rsid w:val="00B561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545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elidovo.su/socialnaya-sfera/obrazovanie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ntr\Desktop\&#1055;&#1088;&#1080;&#1082;&#1072;&#1079;%20&#1059;&#1087;&#1088;&#1072;&#1074;&#1083;&#1077;&#1085;&#1080;&#1103;%20&#1086;&#1073;&#1088;&#1072;&#1079;&#1086;&#1074;&#1072;&#1085;&#1080;&#110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 Управления образования</Template>
  <TotalTime>359</TotalTime>
  <Pages>5</Pages>
  <Words>1464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</dc:creator>
  <cp:lastModifiedBy>centr</cp:lastModifiedBy>
  <cp:revision>27</cp:revision>
  <cp:lastPrinted>2021-11-08T09:45:00Z</cp:lastPrinted>
  <dcterms:created xsi:type="dcterms:W3CDTF">2020-11-10T08:38:00Z</dcterms:created>
  <dcterms:modified xsi:type="dcterms:W3CDTF">2023-10-30T12:56:00Z</dcterms:modified>
</cp:coreProperties>
</file>